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52E2D" w14:textId="27DF73C2" w:rsidR="00FB15F4" w:rsidRPr="00B334CC" w:rsidRDefault="00B334CC" w:rsidP="00B334CC">
      <w:pPr>
        <w:pStyle w:val="Heading1"/>
      </w:pPr>
      <w:r w:rsidRPr="00B334CC">
        <w:rPr>
          <w:color w:val="140A38" w:themeColor="text2"/>
          <w:kern w:val="28"/>
          <w:sz w:val="56"/>
          <w:szCs w:val="54"/>
        </w:rPr>
        <w:t>Art Explora Time Odyssey</w:t>
      </w:r>
      <w:r w:rsidR="00406F72" w:rsidRPr="00B334CC">
        <w:br/>
      </w:r>
      <w:r w:rsidRPr="00B334CC">
        <w:t>Transport Grant application form</w:t>
      </w:r>
    </w:p>
    <w:p w14:paraId="68FFA649" w14:textId="58B531EB" w:rsidR="00B334CC" w:rsidRPr="000563B5" w:rsidRDefault="00B334CC" w:rsidP="00A538E9">
      <w:pPr>
        <w:rPr>
          <w:rFonts w:ascii="Roboto" w:eastAsiaTheme="majorEastAsia" w:hAnsi="Roboto" w:cs="Times New Roman (Headings CS)"/>
          <w:bCs/>
          <w:color w:val="140A38" w:themeColor="text2"/>
          <w:sz w:val="26"/>
          <w:szCs w:val="26"/>
        </w:rPr>
      </w:pPr>
      <w:r w:rsidRPr="000563B5">
        <w:rPr>
          <w:rFonts w:ascii="Roboto" w:eastAsiaTheme="majorEastAsia" w:hAnsi="Roboto" w:cs="Times New Roman (Headings CS)"/>
          <w:bCs/>
          <w:color w:val="140A38" w:themeColor="text2"/>
          <w:sz w:val="26"/>
          <w:szCs w:val="26"/>
        </w:rPr>
        <w:t xml:space="preserve">Please complete all sections. Incomplete forms will be returned and will result in a delay to payment. Please return to </w:t>
      </w:r>
      <w:hyperlink r:id="rId11" w:history="1">
        <w:r w:rsidRPr="000563B5">
          <w:rPr>
            <w:rStyle w:val="Hyperlink"/>
            <w:rFonts w:ascii="Roboto" w:eastAsiaTheme="majorEastAsia" w:hAnsi="Roboto" w:cs="Times New Roman (Headings CS)"/>
            <w:bCs/>
            <w:sz w:val="26"/>
            <w:szCs w:val="26"/>
          </w:rPr>
          <w:t>timeodyssey@artexplora.org</w:t>
        </w:r>
      </w:hyperlink>
      <w:r w:rsidRPr="000563B5">
        <w:rPr>
          <w:rFonts w:ascii="Roboto" w:eastAsiaTheme="majorEastAsia" w:hAnsi="Roboto" w:cs="Times New Roman (Headings CS)"/>
          <w:bCs/>
          <w:color w:val="140A38" w:themeColor="text2"/>
          <w:sz w:val="26"/>
          <w:szCs w:val="26"/>
        </w:rPr>
        <w:t xml:space="preserve"> once completed, along with the invoice and receipt for your travel costs.  </w:t>
      </w:r>
    </w:p>
    <w:p w14:paraId="722A10EE" w14:textId="77777777" w:rsidR="00B334CC" w:rsidRPr="000563B5" w:rsidRDefault="00B334CC" w:rsidP="00A538E9">
      <w:pPr>
        <w:rPr>
          <w:rFonts w:ascii="Roboto" w:eastAsiaTheme="majorEastAsia" w:hAnsi="Roboto" w:cs="Times New Roman (Headings CS)"/>
          <w:bCs/>
          <w:color w:val="140A38" w:themeColor="text2"/>
          <w:sz w:val="28"/>
          <w:szCs w:val="28"/>
        </w:rPr>
      </w:pPr>
    </w:p>
    <w:p w14:paraId="52E16038" w14:textId="7FA88B39" w:rsidR="00B334CC" w:rsidRPr="000563B5" w:rsidRDefault="00B334CC" w:rsidP="00A538E9">
      <w:pPr>
        <w:rPr>
          <w:rFonts w:ascii="Roboto" w:eastAsiaTheme="majorEastAsia" w:hAnsi="Roboto" w:cs="Times New Roman (Headings CS)"/>
          <w:b/>
          <w:color w:val="140A38" w:themeColor="text2"/>
          <w:sz w:val="28"/>
          <w:szCs w:val="28"/>
        </w:rPr>
      </w:pPr>
      <w:r w:rsidRPr="000563B5">
        <w:rPr>
          <w:rFonts w:ascii="Roboto" w:eastAsiaTheme="majorEastAsia" w:hAnsi="Roboto" w:cs="Times New Roman (Headings CS)"/>
          <w:b/>
          <w:color w:val="140A38" w:themeColor="text2"/>
          <w:sz w:val="28"/>
          <w:szCs w:val="28"/>
        </w:rPr>
        <w:t>Conditions of Payment of a Time Odyssey Transport Grant</w:t>
      </w:r>
    </w:p>
    <w:p w14:paraId="1600385D" w14:textId="3218B4D9" w:rsidR="00B334CC" w:rsidRPr="000563B5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 xml:space="preserve">Transport Grants are for transport to your local participating museum for a Time Odyssey visit by coach only. A list of participating Time Odyssey partner museums can be found on the Art Explora website. A Transport Grant can only be used for the </w:t>
      </w:r>
      <w:proofErr w:type="gramStart"/>
      <w:r w:rsidRPr="000563B5">
        <w:rPr>
          <w:rFonts w:ascii="Roboto" w:hAnsi="Roboto"/>
        </w:rPr>
        <w:t>Time Odyssey museum</w:t>
      </w:r>
      <w:proofErr w:type="gramEnd"/>
      <w:r w:rsidRPr="000563B5">
        <w:rPr>
          <w:rFonts w:ascii="Roboto" w:hAnsi="Roboto"/>
        </w:rPr>
        <w:t xml:space="preserve"> experience.</w:t>
      </w:r>
    </w:p>
    <w:p w14:paraId="217EFE7C" w14:textId="6B585317" w:rsidR="00B334CC" w:rsidRPr="000563B5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>Schools must make their booking for a Time Odyssey visit with their local museum and book their coach travel before applying for a Transport Grant.</w:t>
      </w:r>
    </w:p>
    <w:p w14:paraId="1FF5A574" w14:textId="1E481AF0" w:rsidR="00B334CC" w:rsidRPr="000563B5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 xml:space="preserve">To claim your travel grant, please </w:t>
      </w:r>
      <w:r w:rsidRPr="000563B5">
        <w:rPr>
          <w:rFonts w:ascii="Roboto" w:hAnsi="Roboto"/>
          <w:b/>
        </w:rPr>
        <w:t>complete this application form</w:t>
      </w:r>
      <w:r w:rsidRPr="000563B5">
        <w:rPr>
          <w:rFonts w:ascii="Roboto" w:hAnsi="Roboto"/>
        </w:rPr>
        <w:t xml:space="preserve">, and </w:t>
      </w:r>
      <w:r w:rsidRPr="000563B5">
        <w:rPr>
          <w:rFonts w:ascii="Roboto" w:hAnsi="Roboto"/>
          <w:b/>
        </w:rPr>
        <w:t>attach an invoice</w:t>
      </w:r>
      <w:r w:rsidRPr="000563B5">
        <w:rPr>
          <w:rFonts w:ascii="Roboto" w:hAnsi="Roboto"/>
        </w:rPr>
        <w:t xml:space="preserve"> from your school </w:t>
      </w:r>
      <w:r w:rsidRPr="000563B5">
        <w:rPr>
          <w:rFonts w:ascii="Roboto" w:hAnsi="Roboto"/>
          <w:b/>
        </w:rPr>
        <w:t>addressed to Art Explora</w:t>
      </w:r>
      <w:r w:rsidRPr="000563B5">
        <w:rPr>
          <w:rFonts w:ascii="Roboto" w:hAnsi="Roboto"/>
        </w:rPr>
        <w:t xml:space="preserve"> for c</w:t>
      </w:r>
      <w:r w:rsidR="00C06044">
        <w:rPr>
          <w:rFonts w:ascii="Roboto" w:hAnsi="Roboto"/>
        </w:rPr>
        <w:t>oa</w:t>
      </w:r>
      <w:r w:rsidRPr="000563B5">
        <w:rPr>
          <w:rFonts w:ascii="Roboto" w:hAnsi="Roboto"/>
        </w:rPr>
        <w:t xml:space="preserve">ch costs accompanied by </w:t>
      </w:r>
      <w:r w:rsidRPr="000563B5">
        <w:rPr>
          <w:rFonts w:ascii="Roboto" w:hAnsi="Roboto"/>
          <w:b/>
        </w:rPr>
        <w:t>proof of travel</w:t>
      </w:r>
      <w:r w:rsidRPr="000563B5">
        <w:rPr>
          <w:rFonts w:ascii="Roboto" w:hAnsi="Roboto"/>
        </w:rPr>
        <w:t xml:space="preserve"> i.e. a receipt or invoice from the coach travel provider.</w:t>
      </w:r>
    </w:p>
    <w:p w14:paraId="66D7C50B" w14:textId="6640F399" w:rsidR="00B334CC" w:rsidRPr="000563B5" w:rsidRDefault="00B334CC" w:rsidP="00B334CC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 xml:space="preserve">Transport Grant </w:t>
      </w:r>
      <w:r w:rsidRPr="000563B5">
        <w:rPr>
          <w:rFonts w:ascii="Roboto" w:hAnsi="Roboto"/>
          <w:b/>
        </w:rPr>
        <w:t>payments will be made in arrears after the Time Odyssey visit has taken place</w:t>
      </w:r>
      <w:r w:rsidRPr="000563B5">
        <w:rPr>
          <w:rFonts w:ascii="Roboto" w:hAnsi="Roboto"/>
        </w:rPr>
        <w:t xml:space="preserve">. Art Explora will confirm with the participating museum that a Time Odyssey visit has taken place, and upon this confirmation the grant will be processed. Art Explora will reimburse the school within 30 days after the visit has taken place. </w:t>
      </w:r>
      <w:r w:rsidRPr="000563B5">
        <w:rPr>
          <w:rFonts w:ascii="Roboto" w:hAnsi="Roboto"/>
          <w:b/>
        </w:rPr>
        <w:t>No payments are made directly to coach travel providers</w:t>
      </w:r>
      <w:r w:rsidRPr="000563B5">
        <w:rPr>
          <w:rFonts w:ascii="Roboto" w:hAnsi="Roboto"/>
        </w:rPr>
        <w:t>.</w:t>
      </w:r>
    </w:p>
    <w:p w14:paraId="1CF0804F" w14:textId="3F43B41C" w:rsidR="00906E13" w:rsidRPr="000563B5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>Transport Grant payments are made for coach transport costs related to a Time Odyssey visit on the specified date only and cannot be transferred to any other visit or for any other purpose.</w:t>
      </w:r>
    </w:p>
    <w:p w14:paraId="514848AE" w14:textId="465C4558" w:rsidR="00906E13" w:rsidRPr="0001201F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 xml:space="preserve">Transport Grant payments are up to </w:t>
      </w:r>
      <w:r w:rsidRPr="000563B5">
        <w:rPr>
          <w:rFonts w:ascii="Roboto" w:hAnsi="Roboto"/>
          <w:b/>
        </w:rPr>
        <w:t>£500 per coach</w:t>
      </w:r>
      <w:r w:rsidRPr="000563B5">
        <w:rPr>
          <w:rFonts w:ascii="Roboto" w:hAnsi="Roboto"/>
        </w:rPr>
        <w:t>. Schools may apply for the cost of their coach travel up to £500. Any cost above this amount must be covered by the school. Schools may apply for more than one coach per visit.</w:t>
      </w:r>
    </w:p>
    <w:p w14:paraId="14270303" w14:textId="44A55899" w:rsidR="00B334CC" w:rsidRPr="000563B5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>A school may apply for up to three Transport Grants per school year, a maximum of</w:t>
      </w:r>
      <w:r w:rsidR="00906E13" w:rsidRPr="000563B5">
        <w:rPr>
          <w:rFonts w:ascii="Roboto" w:hAnsi="Roboto"/>
        </w:rPr>
        <w:t xml:space="preserve"> </w:t>
      </w:r>
      <w:r w:rsidRPr="000563B5">
        <w:rPr>
          <w:rFonts w:ascii="Roboto" w:hAnsi="Roboto"/>
        </w:rPr>
        <w:t>£1500 in total; for example</w:t>
      </w:r>
      <w:r w:rsidRPr="000563B5">
        <w:rPr>
          <w:rFonts w:ascii="Roboto" w:hAnsi="Roboto"/>
          <w:b/>
        </w:rPr>
        <w:t xml:space="preserve">, </w:t>
      </w:r>
      <w:r w:rsidRPr="000563B5">
        <w:rPr>
          <w:rFonts w:ascii="Roboto" w:hAnsi="Roboto"/>
        </w:rPr>
        <w:t>in the case of a three-form entry school wishing to send an entire year group on a Time Odyssey trip. In the case of applying for multiple Transport Grants to cover multiple classes for a single visit, please indicate the number of classes applied for and the total amount applied for up to a maximum of</w:t>
      </w:r>
      <w:r w:rsidRPr="000563B5">
        <w:rPr>
          <w:rFonts w:ascii="Roboto" w:hAnsi="Roboto"/>
          <w:b/>
        </w:rPr>
        <w:t xml:space="preserve"> </w:t>
      </w:r>
      <w:r w:rsidRPr="000563B5">
        <w:rPr>
          <w:rFonts w:ascii="Roboto" w:hAnsi="Roboto"/>
        </w:rPr>
        <w:t>£1500.</w:t>
      </w:r>
    </w:p>
    <w:p w14:paraId="5FBA3165" w14:textId="09A6A2A8" w:rsidR="00B334CC" w:rsidRPr="000563B5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 xml:space="preserve">Schools may apply for a grant to cover public transport costs, where coach travel </w:t>
      </w:r>
      <w:r w:rsidRPr="000563B5">
        <w:rPr>
          <w:rFonts w:ascii="Roboto" w:hAnsi="Roboto"/>
          <w:bCs w:val="0"/>
        </w:rPr>
        <w:t>is</w:t>
      </w:r>
      <w:r w:rsidRPr="000563B5">
        <w:rPr>
          <w:rFonts w:ascii="Roboto" w:hAnsi="Roboto"/>
          <w:b/>
        </w:rPr>
        <w:t xml:space="preserve"> </w:t>
      </w:r>
      <w:r w:rsidRPr="000563B5">
        <w:rPr>
          <w:rFonts w:ascii="Roboto" w:hAnsi="Roboto"/>
        </w:rPr>
        <w:t xml:space="preserve">not necessary. In this case, please contact </w:t>
      </w:r>
      <w:hyperlink r:id="rId12" w:history="1">
        <w:r w:rsidRPr="000563B5">
          <w:rPr>
            <w:rStyle w:val="Hyperlink"/>
            <w:rFonts w:ascii="Roboto" w:hAnsi="Roboto"/>
          </w:rPr>
          <w:t>timeodyssey@artexplora.org</w:t>
        </w:r>
      </w:hyperlink>
      <w:r w:rsidRPr="000563B5">
        <w:rPr>
          <w:rFonts w:ascii="Roboto" w:hAnsi="Roboto"/>
        </w:rPr>
        <w:t>.</w:t>
      </w:r>
    </w:p>
    <w:p w14:paraId="558448AB" w14:textId="1105BED7" w:rsidR="00906E13" w:rsidRDefault="00B334CC" w:rsidP="00906E13">
      <w:pPr>
        <w:pStyle w:val="Heading4"/>
        <w:numPr>
          <w:ilvl w:val="0"/>
          <w:numId w:val="4"/>
        </w:numPr>
        <w:rPr>
          <w:rFonts w:ascii="Roboto" w:hAnsi="Roboto"/>
        </w:rPr>
      </w:pPr>
      <w:r w:rsidRPr="000563B5">
        <w:rPr>
          <w:rFonts w:ascii="Roboto" w:hAnsi="Roboto"/>
        </w:rPr>
        <w:t xml:space="preserve">Transport Grants are being prioritised to support state schools who have never visited the participating museum before or have not visited in more than 2 years due to financial barriers. Fee-paying schools are not eligible for a Transport </w:t>
      </w:r>
      <w:proofErr w:type="gramStart"/>
      <w:r w:rsidRPr="000563B5">
        <w:rPr>
          <w:rFonts w:ascii="Roboto" w:hAnsi="Roboto"/>
        </w:rPr>
        <w:t>Grant, but</w:t>
      </w:r>
      <w:proofErr w:type="gramEnd"/>
      <w:r w:rsidRPr="000563B5">
        <w:rPr>
          <w:rFonts w:ascii="Roboto" w:hAnsi="Roboto"/>
        </w:rPr>
        <w:t xml:space="preserve"> may book a Time Odyssey visit.</w:t>
      </w:r>
    </w:p>
    <w:p w14:paraId="7C566E55" w14:textId="77777777" w:rsidR="00B578D4" w:rsidRPr="00B578D4" w:rsidRDefault="00B578D4" w:rsidP="00B578D4">
      <w:pPr>
        <w:rPr>
          <w:lang w:eastAsia="en-US"/>
        </w:rPr>
      </w:pPr>
    </w:p>
    <w:p w14:paraId="33FB0DFB" w14:textId="19399C20" w:rsidR="00906E13" w:rsidRPr="000563B5" w:rsidRDefault="00906E13" w:rsidP="00906E13">
      <w:pPr>
        <w:rPr>
          <w:rFonts w:ascii="Roboto" w:eastAsiaTheme="majorEastAsia" w:hAnsi="Roboto"/>
        </w:rPr>
      </w:pPr>
      <w:r w:rsidRPr="000563B5">
        <w:rPr>
          <w:rFonts w:ascii="Roboto" w:hAnsi="Roboto"/>
          <w:b/>
          <w:bCs/>
        </w:rPr>
        <w:t>I confirm I have read and agree to the above:</w:t>
      </w:r>
      <w:r w:rsidRPr="000563B5">
        <w:rPr>
          <w:rFonts w:ascii="Roboto" w:hAnsi="Roboto"/>
        </w:rPr>
        <w:t xml:space="preserve">          YES   [  ]           NO    [  ]      </w:t>
      </w:r>
    </w:p>
    <w:p w14:paraId="4761E792" w14:textId="77777777" w:rsidR="004D09D2" w:rsidRPr="000563B5" w:rsidRDefault="004D09D2" w:rsidP="00906E13">
      <w:pPr>
        <w:pStyle w:val="ListBullet2"/>
        <w:numPr>
          <w:ilvl w:val="0"/>
          <w:numId w:val="0"/>
        </w:numPr>
        <w:rPr>
          <w:rFonts w:ascii="Roboto" w:hAnsi="Roboto"/>
        </w:rPr>
      </w:pPr>
    </w:p>
    <w:p w14:paraId="31FD390F" w14:textId="77777777" w:rsidR="00906E13" w:rsidRDefault="00906E13" w:rsidP="00906E13">
      <w:pPr>
        <w:pStyle w:val="ListBullet2"/>
        <w:numPr>
          <w:ilvl w:val="0"/>
          <w:numId w:val="0"/>
        </w:numPr>
        <w:rPr>
          <w:rFonts w:ascii="Roboto" w:hAnsi="Roboto"/>
        </w:rPr>
      </w:pPr>
    </w:p>
    <w:p w14:paraId="29BEE459" w14:textId="77777777" w:rsidR="0001201F" w:rsidRPr="000563B5" w:rsidRDefault="0001201F" w:rsidP="00906E13">
      <w:pPr>
        <w:pStyle w:val="ListBullet2"/>
        <w:numPr>
          <w:ilvl w:val="0"/>
          <w:numId w:val="0"/>
        </w:numPr>
        <w:rPr>
          <w:rFonts w:ascii="Roboto" w:hAnsi="Roboto"/>
        </w:rPr>
      </w:pPr>
    </w:p>
    <w:tbl>
      <w:tblPr>
        <w:tblStyle w:val="GridTable1Light-Accent1"/>
        <w:tblW w:w="0" w:type="auto"/>
        <w:tblBorders>
          <w:top w:val="single" w:sz="4" w:space="0" w:color="A9ABFF" w:themeColor="accent1" w:themeTint="99"/>
          <w:left w:val="none" w:sz="0" w:space="0" w:color="auto"/>
          <w:bottom w:val="single" w:sz="4" w:space="0" w:color="A9ABFF" w:themeColor="accent1" w:themeTint="99"/>
          <w:right w:val="none" w:sz="0" w:space="0" w:color="auto"/>
          <w:insideH w:val="single" w:sz="4" w:space="0" w:color="A9ABFF" w:themeColor="accent1" w:themeTint="99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3"/>
        <w:gridCol w:w="2973"/>
        <w:gridCol w:w="2973"/>
      </w:tblGrid>
      <w:tr w:rsidR="00906E13" w:rsidRPr="000563B5" w14:paraId="1C20609C" w14:textId="77777777" w:rsidTr="00906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bottom w:val="none" w:sz="0" w:space="0" w:color="auto"/>
              <w:right w:val="single" w:sz="4" w:space="0" w:color="7075FF" w:themeColor="accent1"/>
            </w:tcBorders>
            <w:shd w:val="clear" w:color="auto" w:fill="A9ABFF" w:themeFill="accent1" w:themeFillTint="99"/>
          </w:tcPr>
          <w:p w14:paraId="11FDABA7" w14:textId="65A7D0A8" w:rsidR="00906E13" w:rsidRPr="000563B5" w:rsidRDefault="00906E13" w:rsidP="00906E13">
            <w:pPr>
              <w:rPr>
                <w:rFonts w:ascii="Roboto" w:hAnsi="Roboto"/>
                <w:sz w:val="22"/>
              </w:rPr>
            </w:pPr>
            <w:r w:rsidRPr="000563B5">
              <w:rPr>
                <w:rFonts w:ascii="Roboto" w:hAnsi="Roboto"/>
                <w:sz w:val="28"/>
                <w:szCs w:val="32"/>
              </w:rPr>
              <w:t>School Details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bottom w:val="none" w:sz="0" w:space="0" w:color="auto"/>
            </w:tcBorders>
            <w:shd w:val="clear" w:color="auto" w:fill="A9ABFF" w:themeFill="accent1" w:themeFillTint="99"/>
          </w:tcPr>
          <w:p w14:paraId="4BAED074" w14:textId="40242917" w:rsidR="00906E13" w:rsidRPr="000563B5" w:rsidRDefault="00906E13" w:rsidP="00906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8"/>
                <w:szCs w:val="32"/>
              </w:rPr>
            </w:pPr>
          </w:p>
        </w:tc>
        <w:tc>
          <w:tcPr>
            <w:tcW w:w="2973" w:type="dxa"/>
            <w:tcBorders>
              <w:bottom w:val="none" w:sz="0" w:space="0" w:color="auto"/>
            </w:tcBorders>
            <w:shd w:val="clear" w:color="auto" w:fill="A9ABFF" w:themeFill="accent1" w:themeFillTint="99"/>
          </w:tcPr>
          <w:p w14:paraId="0C7FC11E" w14:textId="0383737D" w:rsidR="00906E13" w:rsidRPr="000563B5" w:rsidRDefault="00906E13" w:rsidP="00906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906E13" w:rsidRPr="000563B5" w14:paraId="27263AF2" w14:textId="77777777" w:rsidTr="0090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212709CE" w14:textId="77CD44F1" w:rsidR="00906E13" w:rsidRPr="006A1893" w:rsidRDefault="00906E13" w:rsidP="00906E13">
            <w:pPr>
              <w:tabs>
                <w:tab w:val="right" w:pos="2859"/>
              </w:tabs>
              <w:rPr>
                <w:rFonts w:ascii="Roboto" w:hAnsi="Roboto"/>
                <w:b w:val="0"/>
                <w:bCs w:val="0"/>
                <w:sz w:val="22"/>
                <w:szCs w:val="22"/>
              </w:rPr>
            </w:pPr>
            <w:r w:rsidRPr="006A1893">
              <w:rPr>
                <w:rFonts w:ascii="Roboto" w:hAnsi="Roboto"/>
                <w:b w:val="0"/>
                <w:bCs w:val="0"/>
                <w:sz w:val="22"/>
                <w:szCs w:val="22"/>
              </w:rPr>
              <w:t xml:space="preserve">School name </w:t>
            </w:r>
            <w:r w:rsidRPr="006A1893">
              <w:rPr>
                <w:rFonts w:ascii="Roboto" w:hAnsi="Roboto"/>
                <w:b w:val="0"/>
                <w:bCs w:val="0"/>
                <w:sz w:val="22"/>
                <w:szCs w:val="22"/>
              </w:rPr>
              <w:tab/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71AFE219" w14:textId="77777777" w:rsidR="00906E13" w:rsidRPr="000563B5" w:rsidRDefault="00906E13" w:rsidP="00906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0381D71E" w14:textId="77777777" w:rsidR="00906E13" w:rsidRPr="000563B5" w:rsidRDefault="00906E13" w:rsidP="00906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906E13" w:rsidRPr="000563B5" w14:paraId="7D2C30D6" w14:textId="77777777" w:rsidTr="0090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00B00D5D" w14:textId="1BD36020" w:rsidR="00906E13" w:rsidRPr="000563B5" w:rsidRDefault="00906E13" w:rsidP="00906E13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School address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7CFD6C24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212AAC99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906E13" w:rsidRPr="000563B5" w14:paraId="78472A5B" w14:textId="77777777" w:rsidTr="0090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235A77FB" w14:textId="14356AEB" w:rsidR="00906E13" w:rsidRPr="000563B5" w:rsidRDefault="00906E13" w:rsidP="00906E13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Contact name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bottom w:val="single" w:sz="4" w:space="0" w:color="7075FF" w:themeColor="accent1"/>
            </w:tcBorders>
          </w:tcPr>
          <w:p w14:paraId="60B9A3C9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4CCD3A6C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906E13" w:rsidRPr="000563B5" w14:paraId="043B401E" w14:textId="77777777" w:rsidTr="0090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4CAD50EF" w14:textId="7A3EC11D" w:rsidR="00906E13" w:rsidRPr="000563B5" w:rsidRDefault="00906E13" w:rsidP="00906E13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Contact number</w:t>
            </w:r>
          </w:p>
        </w:tc>
        <w:tc>
          <w:tcPr>
            <w:tcW w:w="2973" w:type="dxa"/>
            <w:tcBorders>
              <w:top w:val="single" w:sz="4" w:space="0" w:color="7075FF" w:themeColor="accent1"/>
              <w:left w:val="single" w:sz="4" w:space="0" w:color="7075FF" w:themeColor="accent1"/>
            </w:tcBorders>
          </w:tcPr>
          <w:p w14:paraId="3006B558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0C67C69E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906E13" w:rsidRPr="000563B5" w14:paraId="0D14B3EF" w14:textId="77777777" w:rsidTr="0090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23B617E2" w14:textId="0C891C6B" w:rsidR="00906E13" w:rsidRPr="000563B5" w:rsidRDefault="00906E13" w:rsidP="00906E13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Bank account sort code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1BBEFDD0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091BDDB2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906E13" w:rsidRPr="000563B5" w14:paraId="62492586" w14:textId="77777777" w:rsidTr="0090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6F3BE618" w14:textId="47807626" w:rsidR="00906E13" w:rsidRPr="000563B5" w:rsidRDefault="00906E13" w:rsidP="00906E13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Bank account number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67F707C0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0AF13349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906E13" w:rsidRPr="000563B5" w14:paraId="6D3D15EF" w14:textId="77777777" w:rsidTr="0090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31DF97F2" w14:textId="5D3A2F82" w:rsidR="00906E13" w:rsidRPr="000563B5" w:rsidRDefault="00906E13" w:rsidP="00906E13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 xml:space="preserve">Has your school previously applied for a Time Odyssey travel grant? 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69D4F2E8" w14:textId="7E5D7C28" w:rsidR="00906E13" w:rsidRPr="000563B5" w:rsidRDefault="00906E13" w:rsidP="00906E13">
            <w:pPr>
              <w:pStyle w:val="NoSpacing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 xml:space="preserve">YES   [  ]           </w:t>
            </w:r>
          </w:p>
        </w:tc>
        <w:tc>
          <w:tcPr>
            <w:tcW w:w="2973" w:type="dxa"/>
          </w:tcPr>
          <w:p w14:paraId="4C2E2A31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  <w:p w14:paraId="29779FE0" w14:textId="792E4016" w:rsidR="00B353F8" w:rsidRPr="000563B5" w:rsidRDefault="00B353F8" w:rsidP="00B353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NO    [  ]</w:t>
            </w:r>
          </w:p>
        </w:tc>
      </w:tr>
      <w:tr w:rsidR="00906E13" w:rsidRPr="000563B5" w14:paraId="250077F2" w14:textId="77777777" w:rsidTr="00B353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74700E71" w14:textId="7B1BBFC5" w:rsidR="00906E13" w:rsidRPr="000563B5" w:rsidRDefault="00B353F8" w:rsidP="00906E13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If yes, please give the date/s and number of grants received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right w:val="single" w:sz="4" w:space="0" w:color="7075FF" w:themeColor="accent1"/>
            </w:tcBorders>
          </w:tcPr>
          <w:p w14:paraId="09E6EF4D" w14:textId="77777777" w:rsidR="00906E13" w:rsidRPr="000563B5" w:rsidRDefault="00906E13" w:rsidP="00906E13">
            <w:pPr>
              <w:pStyle w:val="NoSpacing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7B77262D" w14:textId="77777777" w:rsidR="00906E13" w:rsidRPr="000563B5" w:rsidRDefault="00906E13" w:rsidP="00906E1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</w:tbl>
    <w:p w14:paraId="7D514634" w14:textId="77777777" w:rsidR="00F80D2E" w:rsidRDefault="00F80D2E" w:rsidP="004D09D2">
      <w:pPr>
        <w:rPr>
          <w:rFonts w:ascii="Roboto" w:hAnsi="Roboto"/>
        </w:rPr>
      </w:pPr>
    </w:p>
    <w:p w14:paraId="2B2684B4" w14:textId="77777777" w:rsidR="00F80D2E" w:rsidRPr="000563B5" w:rsidRDefault="00F80D2E" w:rsidP="004D09D2">
      <w:pPr>
        <w:rPr>
          <w:rFonts w:ascii="Roboto" w:hAnsi="Roboto"/>
        </w:rPr>
      </w:pPr>
    </w:p>
    <w:tbl>
      <w:tblPr>
        <w:tblStyle w:val="GridTable1Light-Accent1"/>
        <w:tblW w:w="0" w:type="auto"/>
        <w:tblBorders>
          <w:top w:val="single" w:sz="4" w:space="0" w:color="A9ABFF" w:themeColor="accent1" w:themeTint="99"/>
          <w:left w:val="none" w:sz="0" w:space="0" w:color="auto"/>
          <w:bottom w:val="single" w:sz="4" w:space="0" w:color="A9ABFF" w:themeColor="accent1" w:themeTint="99"/>
          <w:right w:val="none" w:sz="0" w:space="0" w:color="auto"/>
          <w:insideH w:val="single" w:sz="4" w:space="0" w:color="A9ABFF" w:themeColor="accent1" w:themeTint="99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3"/>
        <w:gridCol w:w="2973"/>
        <w:gridCol w:w="2973"/>
      </w:tblGrid>
      <w:tr w:rsidR="001C2448" w:rsidRPr="000563B5" w14:paraId="47A94B76" w14:textId="77777777" w:rsidTr="000D5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bottom w:val="none" w:sz="0" w:space="0" w:color="auto"/>
              <w:right w:val="single" w:sz="4" w:space="0" w:color="7075FF" w:themeColor="accent1"/>
            </w:tcBorders>
            <w:shd w:val="clear" w:color="auto" w:fill="A9ABFF" w:themeFill="accent1" w:themeFillTint="99"/>
          </w:tcPr>
          <w:p w14:paraId="6BD9412E" w14:textId="04BA5AE8" w:rsidR="001C2448" w:rsidRPr="000563B5" w:rsidRDefault="001C2448" w:rsidP="000D5AB9">
            <w:pPr>
              <w:rPr>
                <w:rFonts w:ascii="Roboto" w:hAnsi="Roboto"/>
                <w:sz w:val="22"/>
              </w:rPr>
            </w:pPr>
            <w:r w:rsidRPr="000563B5">
              <w:rPr>
                <w:rFonts w:ascii="Roboto" w:hAnsi="Roboto"/>
                <w:sz w:val="28"/>
                <w:szCs w:val="32"/>
              </w:rPr>
              <w:t>Visit Details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bottom w:val="none" w:sz="0" w:space="0" w:color="auto"/>
            </w:tcBorders>
            <w:shd w:val="clear" w:color="auto" w:fill="A9ABFF" w:themeFill="accent1" w:themeFillTint="99"/>
          </w:tcPr>
          <w:p w14:paraId="08A66EBC" w14:textId="77777777" w:rsidR="001C2448" w:rsidRPr="000563B5" w:rsidRDefault="001C2448" w:rsidP="000D5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8"/>
                <w:szCs w:val="32"/>
              </w:rPr>
            </w:pPr>
          </w:p>
        </w:tc>
        <w:tc>
          <w:tcPr>
            <w:tcW w:w="2973" w:type="dxa"/>
            <w:tcBorders>
              <w:bottom w:val="none" w:sz="0" w:space="0" w:color="auto"/>
            </w:tcBorders>
            <w:shd w:val="clear" w:color="auto" w:fill="A9ABFF" w:themeFill="accent1" w:themeFillTint="99"/>
          </w:tcPr>
          <w:p w14:paraId="73F2E0DC" w14:textId="77777777" w:rsidR="001C2448" w:rsidRPr="000563B5" w:rsidRDefault="001C2448" w:rsidP="000D5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1C2448" w:rsidRPr="000563B5" w14:paraId="77DBF376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44C0CB27" w14:textId="3059E509" w:rsidR="001C2448" w:rsidRPr="000563B5" w:rsidRDefault="00A1663F" w:rsidP="000D5AB9">
            <w:pPr>
              <w:tabs>
                <w:tab w:val="right" w:pos="2859"/>
              </w:tabs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Name</w:t>
            </w:r>
            <w:r w:rsidR="001C2448" w:rsidRPr="000563B5">
              <w:rPr>
                <w:rFonts w:ascii="Roboto" w:hAnsi="Roboto"/>
                <w:b w:val="0"/>
                <w:bCs w:val="0"/>
              </w:rPr>
              <w:t xml:space="preserve"> of participating museum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333E767A" w14:textId="03B465E9" w:rsidR="001C2448" w:rsidRPr="000563B5" w:rsidRDefault="001C2448" w:rsidP="000D5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7E5401F4" w14:textId="77777777" w:rsidR="001C2448" w:rsidRPr="000563B5" w:rsidRDefault="001C2448" w:rsidP="000D5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0127AF" w:rsidRPr="000563B5" w14:paraId="3DF8E69B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4C17DF71" w14:textId="7AC92CF8" w:rsidR="000127AF" w:rsidRPr="000563B5" w:rsidRDefault="000127AF" w:rsidP="000127AF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 xml:space="preserve">Has your school ever visited this museum before? 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4AE3C958" w14:textId="0BAC5B9E" w:rsidR="000127AF" w:rsidRPr="000563B5" w:rsidRDefault="000127AF" w:rsidP="00381098">
            <w:pPr>
              <w:pStyle w:val="NoSpacing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YES   [  ]</w:t>
            </w:r>
          </w:p>
        </w:tc>
        <w:tc>
          <w:tcPr>
            <w:tcW w:w="2973" w:type="dxa"/>
          </w:tcPr>
          <w:p w14:paraId="1FAFFFE6" w14:textId="19536AC3" w:rsidR="000127AF" w:rsidRPr="000563B5" w:rsidRDefault="000127AF" w:rsidP="00381098">
            <w:pPr>
              <w:pStyle w:val="NoSpacing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NO    [  ]</w:t>
            </w:r>
          </w:p>
        </w:tc>
      </w:tr>
      <w:tr w:rsidR="000127AF" w:rsidRPr="000563B5" w14:paraId="566DAC42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10B3B02A" w14:textId="1EC8946F" w:rsidR="000127AF" w:rsidRPr="000563B5" w:rsidRDefault="009F550F" w:rsidP="000127AF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Date of Time Odyssey visit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bottom w:val="single" w:sz="4" w:space="0" w:color="7075FF" w:themeColor="accent1"/>
            </w:tcBorders>
          </w:tcPr>
          <w:p w14:paraId="5879E54B" w14:textId="5B224039" w:rsidR="000127AF" w:rsidRPr="000563B5" w:rsidRDefault="009F550F" w:rsidP="009F55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/</w:t>
            </w:r>
          </w:p>
        </w:tc>
        <w:tc>
          <w:tcPr>
            <w:tcW w:w="2973" w:type="dxa"/>
          </w:tcPr>
          <w:p w14:paraId="575E4443" w14:textId="10300D94" w:rsidR="000127AF" w:rsidRPr="000563B5" w:rsidRDefault="009F550F" w:rsidP="009F55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/</w:t>
            </w:r>
          </w:p>
        </w:tc>
      </w:tr>
      <w:tr w:rsidR="000127AF" w:rsidRPr="000563B5" w14:paraId="25298525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48764BB9" w14:textId="2B2841F5" w:rsidR="000127AF" w:rsidRPr="000563B5" w:rsidRDefault="00430469" w:rsidP="000127AF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Number of classes booked</w:t>
            </w:r>
          </w:p>
        </w:tc>
        <w:tc>
          <w:tcPr>
            <w:tcW w:w="2973" w:type="dxa"/>
            <w:tcBorders>
              <w:top w:val="single" w:sz="4" w:space="0" w:color="7075FF" w:themeColor="accent1"/>
              <w:left w:val="single" w:sz="4" w:space="0" w:color="7075FF" w:themeColor="accent1"/>
            </w:tcBorders>
          </w:tcPr>
          <w:p w14:paraId="7D43D9AF" w14:textId="77777777" w:rsidR="000127AF" w:rsidRPr="000563B5" w:rsidRDefault="000127AF" w:rsidP="000127A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2F031AD7" w14:textId="77777777" w:rsidR="000127AF" w:rsidRPr="000563B5" w:rsidRDefault="000127AF" w:rsidP="000127A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0127AF" w:rsidRPr="000563B5" w14:paraId="3C9CDB2C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44E5AA84" w14:textId="5C0DFEC4" w:rsidR="000127AF" w:rsidRPr="000563B5" w:rsidRDefault="00430469" w:rsidP="000127AF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Year group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39CB6E22" w14:textId="77777777" w:rsidR="000127AF" w:rsidRPr="000563B5" w:rsidRDefault="000127AF" w:rsidP="000127A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4C4CE292" w14:textId="77777777" w:rsidR="000127AF" w:rsidRPr="000563B5" w:rsidRDefault="000127AF" w:rsidP="000127A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0127AF" w:rsidRPr="000563B5" w14:paraId="076B4C63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6891028B" w14:textId="6AE24541" w:rsidR="000127AF" w:rsidRPr="000563B5" w:rsidRDefault="00B05EFA" w:rsidP="000127AF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Name of coach transport provider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1E1B8D5A" w14:textId="77777777" w:rsidR="000127AF" w:rsidRPr="000563B5" w:rsidRDefault="000127AF" w:rsidP="000127A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220A7D07" w14:textId="77777777" w:rsidR="000127AF" w:rsidRPr="000563B5" w:rsidRDefault="000127AF" w:rsidP="000127A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0127AF" w:rsidRPr="000563B5" w14:paraId="10A1F67A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3A5E3972" w14:textId="15BA8730" w:rsidR="000127AF" w:rsidRPr="000563B5" w:rsidRDefault="00B05EFA" w:rsidP="000127AF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Total cost of coach transport</w:t>
            </w:r>
            <w:r w:rsidR="000127AF" w:rsidRPr="000563B5">
              <w:rPr>
                <w:rFonts w:ascii="Roboto" w:hAnsi="Roboto"/>
                <w:b w:val="0"/>
                <w:bCs w:val="0"/>
              </w:rPr>
              <w:t xml:space="preserve"> 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4BCEAF31" w14:textId="2695621F" w:rsidR="000127AF" w:rsidRPr="000563B5" w:rsidRDefault="000127AF" w:rsidP="000127AF">
            <w:pPr>
              <w:pStyle w:val="NoSpacing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1FFEE4F3" w14:textId="4BE1FD74" w:rsidR="000127AF" w:rsidRPr="000563B5" w:rsidRDefault="000127AF" w:rsidP="00012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</w:tbl>
    <w:p w14:paraId="1EEA3B1B" w14:textId="77777777" w:rsidR="00911125" w:rsidRDefault="00911125" w:rsidP="00B353F8">
      <w:pPr>
        <w:rPr>
          <w:rFonts w:ascii="Roboto" w:hAnsi="Roboto"/>
        </w:rPr>
      </w:pPr>
    </w:p>
    <w:p w14:paraId="19C8F6FE" w14:textId="77777777" w:rsidR="00B22D0A" w:rsidRPr="000563B5" w:rsidRDefault="00B22D0A" w:rsidP="00B353F8">
      <w:pPr>
        <w:rPr>
          <w:rFonts w:ascii="Roboto" w:hAnsi="Roboto"/>
        </w:rPr>
      </w:pPr>
    </w:p>
    <w:tbl>
      <w:tblPr>
        <w:tblStyle w:val="GridTable1Light-Accent1"/>
        <w:tblW w:w="0" w:type="auto"/>
        <w:tblBorders>
          <w:top w:val="single" w:sz="4" w:space="0" w:color="A9ABFF" w:themeColor="accent1" w:themeTint="99"/>
          <w:left w:val="none" w:sz="0" w:space="0" w:color="auto"/>
          <w:bottom w:val="single" w:sz="4" w:space="0" w:color="A9ABFF" w:themeColor="accent1" w:themeTint="99"/>
          <w:right w:val="none" w:sz="0" w:space="0" w:color="auto"/>
          <w:insideH w:val="single" w:sz="4" w:space="0" w:color="A9ABFF" w:themeColor="accent1" w:themeTint="99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3"/>
        <w:gridCol w:w="2973"/>
        <w:gridCol w:w="2973"/>
      </w:tblGrid>
      <w:tr w:rsidR="00EE75DC" w:rsidRPr="000563B5" w14:paraId="2EDFD02E" w14:textId="77777777" w:rsidTr="000D5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bottom w:val="none" w:sz="0" w:space="0" w:color="auto"/>
              <w:right w:val="single" w:sz="4" w:space="0" w:color="7075FF" w:themeColor="accent1"/>
            </w:tcBorders>
            <w:shd w:val="clear" w:color="auto" w:fill="A9ABFF" w:themeFill="accent1" w:themeFillTint="99"/>
          </w:tcPr>
          <w:p w14:paraId="30EF6069" w14:textId="38180FAE" w:rsidR="00EE75DC" w:rsidRPr="000563B5" w:rsidRDefault="00EE75DC" w:rsidP="000D5AB9">
            <w:pPr>
              <w:rPr>
                <w:rFonts w:ascii="Roboto" w:hAnsi="Roboto"/>
                <w:sz w:val="22"/>
              </w:rPr>
            </w:pPr>
            <w:r w:rsidRPr="000563B5">
              <w:rPr>
                <w:rFonts w:ascii="Roboto" w:hAnsi="Roboto"/>
                <w:sz w:val="28"/>
                <w:szCs w:val="32"/>
              </w:rPr>
              <w:t xml:space="preserve">Declaration 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bottom w:val="none" w:sz="0" w:space="0" w:color="auto"/>
            </w:tcBorders>
            <w:shd w:val="clear" w:color="auto" w:fill="A9ABFF" w:themeFill="accent1" w:themeFillTint="99"/>
          </w:tcPr>
          <w:p w14:paraId="6A5268AE" w14:textId="77777777" w:rsidR="00EE75DC" w:rsidRPr="000563B5" w:rsidRDefault="00EE75DC" w:rsidP="000D5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8"/>
                <w:szCs w:val="32"/>
              </w:rPr>
            </w:pPr>
          </w:p>
        </w:tc>
        <w:tc>
          <w:tcPr>
            <w:tcW w:w="2973" w:type="dxa"/>
            <w:tcBorders>
              <w:bottom w:val="none" w:sz="0" w:space="0" w:color="auto"/>
            </w:tcBorders>
            <w:shd w:val="clear" w:color="auto" w:fill="A9ABFF" w:themeFill="accent1" w:themeFillTint="99"/>
          </w:tcPr>
          <w:p w14:paraId="7686DD2C" w14:textId="77777777" w:rsidR="00EE75DC" w:rsidRPr="000563B5" w:rsidRDefault="00EE75DC" w:rsidP="000D5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EE75DC" w:rsidRPr="000563B5" w14:paraId="56167E1F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5B423D77" w14:textId="069F0187" w:rsidR="00EE75DC" w:rsidRPr="000563B5" w:rsidRDefault="00EE75DC" w:rsidP="000D5AB9">
            <w:pPr>
              <w:tabs>
                <w:tab w:val="right" w:pos="2859"/>
              </w:tabs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I confirm all</w:t>
            </w:r>
            <w:r w:rsidR="008046C6" w:rsidRPr="000563B5">
              <w:rPr>
                <w:rFonts w:ascii="Roboto" w:hAnsi="Roboto"/>
                <w:b w:val="0"/>
                <w:bCs w:val="0"/>
              </w:rPr>
              <w:t xml:space="preserve"> details above are accurate.</w:t>
            </w:r>
            <w:r w:rsidR="00E8059B" w:rsidRPr="000563B5">
              <w:rPr>
                <w:rFonts w:ascii="Roboto" w:hAnsi="Roboto"/>
                <w:b w:val="0"/>
                <w:bCs w:val="0"/>
              </w:rPr>
              <w:t xml:space="preserve"> Signature: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173CE662" w14:textId="6C12DD34" w:rsidR="00EE75DC" w:rsidRPr="000563B5" w:rsidRDefault="00EE75DC" w:rsidP="00E04F2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165F0383" w14:textId="77777777" w:rsidR="00EE75DC" w:rsidRPr="000563B5" w:rsidRDefault="00EE75DC" w:rsidP="000D5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EE75DC" w:rsidRPr="000563B5" w14:paraId="4E281F81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37F15AAE" w14:textId="452B68F6" w:rsidR="00EE75DC" w:rsidRPr="000563B5" w:rsidRDefault="00E8059B" w:rsidP="000D5AB9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 xml:space="preserve">I am authorised to apply on behalf of the school named above. Your name and job title: 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4130A2DF" w14:textId="2D667C49" w:rsidR="00EE75DC" w:rsidRPr="000563B5" w:rsidRDefault="00EE75DC" w:rsidP="00E8059B">
            <w:pPr>
              <w:pStyle w:val="NoSpacing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2973" w:type="dxa"/>
          </w:tcPr>
          <w:p w14:paraId="01E520CE" w14:textId="4FBACAF8" w:rsidR="00EE75DC" w:rsidRPr="000563B5" w:rsidRDefault="00EE75DC" w:rsidP="000D5AB9">
            <w:pPr>
              <w:pStyle w:val="NoSpacing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EE75DC" w:rsidRPr="000563B5" w14:paraId="4C2444B2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744D7932" w14:textId="10DA3D45" w:rsidR="00EE75DC" w:rsidRPr="000563B5" w:rsidRDefault="00BF35C0" w:rsidP="000D5AB9">
            <w:pPr>
              <w:pStyle w:val="NoSpacing"/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 xml:space="preserve">Date of form completion 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bottom w:val="single" w:sz="4" w:space="0" w:color="7075FF" w:themeColor="accent1"/>
            </w:tcBorders>
          </w:tcPr>
          <w:p w14:paraId="5B2F6222" w14:textId="77777777" w:rsidR="00EE75DC" w:rsidRPr="000563B5" w:rsidRDefault="00EE75DC" w:rsidP="000D5AB9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/</w:t>
            </w:r>
          </w:p>
        </w:tc>
        <w:tc>
          <w:tcPr>
            <w:tcW w:w="2973" w:type="dxa"/>
          </w:tcPr>
          <w:p w14:paraId="43D48CA4" w14:textId="77777777" w:rsidR="00EE75DC" w:rsidRPr="000563B5" w:rsidRDefault="00EE75DC" w:rsidP="000D5AB9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/</w:t>
            </w:r>
          </w:p>
        </w:tc>
      </w:tr>
    </w:tbl>
    <w:p w14:paraId="58E03160" w14:textId="77777777" w:rsidR="00937AB3" w:rsidRDefault="00937AB3" w:rsidP="00B353F8">
      <w:pPr>
        <w:rPr>
          <w:rFonts w:ascii="Roboto" w:hAnsi="Roboto"/>
        </w:rPr>
      </w:pPr>
    </w:p>
    <w:p w14:paraId="4859E37A" w14:textId="77777777" w:rsidR="00F80D2E" w:rsidRDefault="00F80D2E" w:rsidP="00B353F8">
      <w:pPr>
        <w:rPr>
          <w:rFonts w:ascii="Roboto" w:hAnsi="Roboto"/>
        </w:rPr>
      </w:pPr>
    </w:p>
    <w:p w14:paraId="1B8497FC" w14:textId="77777777" w:rsidR="00F80D2E" w:rsidRDefault="00F80D2E" w:rsidP="00B353F8">
      <w:pPr>
        <w:rPr>
          <w:rFonts w:ascii="Roboto" w:hAnsi="Roboto"/>
        </w:rPr>
      </w:pPr>
    </w:p>
    <w:p w14:paraId="235D2DF0" w14:textId="77777777" w:rsidR="00F80D2E" w:rsidRDefault="00F80D2E" w:rsidP="00B353F8">
      <w:pPr>
        <w:rPr>
          <w:rFonts w:ascii="Roboto" w:hAnsi="Roboto"/>
        </w:rPr>
      </w:pPr>
    </w:p>
    <w:p w14:paraId="1FB84D10" w14:textId="77777777" w:rsidR="00F80D2E" w:rsidRPr="000563B5" w:rsidRDefault="00F80D2E" w:rsidP="00B353F8">
      <w:pPr>
        <w:rPr>
          <w:rFonts w:ascii="Roboto" w:hAnsi="Roboto"/>
        </w:rPr>
      </w:pPr>
    </w:p>
    <w:tbl>
      <w:tblPr>
        <w:tblStyle w:val="GridTable1Light-Accent1"/>
        <w:tblW w:w="0" w:type="auto"/>
        <w:tblBorders>
          <w:top w:val="single" w:sz="4" w:space="0" w:color="A9ABFF" w:themeColor="accent1" w:themeTint="99"/>
          <w:left w:val="none" w:sz="0" w:space="0" w:color="auto"/>
          <w:bottom w:val="single" w:sz="4" w:space="0" w:color="A9ABFF" w:themeColor="accent1" w:themeTint="99"/>
          <w:right w:val="none" w:sz="0" w:space="0" w:color="auto"/>
          <w:insideH w:val="single" w:sz="4" w:space="0" w:color="A9ABFF" w:themeColor="accent1" w:themeTint="99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3"/>
        <w:gridCol w:w="2973"/>
        <w:gridCol w:w="2973"/>
      </w:tblGrid>
      <w:tr w:rsidR="00BF35C0" w:rsidRPr="000563B5" w14:paraId="0EC9E1C1" w14:textId="77777777" w:rsidTr="000D5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bottom w:val="none" w:sz="0" w:space="0" w:color="auto"/>
              <w:right w:val="single" w:sz="4" w:space="0" w:color="7075FF" w:themeColor="accent1"/>
            </w:tcBorders>
            <w:shd w:val="clear" w:color="auto" w:fill="A9ABFF" w:themeFill="accent1" w:themeFillTint="99"/>
          </w:tcPr>
          <w:p w14:paraId="403DAFD6" w14:textId="7C138DC1" w:rsidR="00BF35C0" w:rsidRPr="000563B5" w:rsidRDefault="00BF35C0" w:rsidP="000D5AB9">
            <w:pPr>
              <w:rPr>
                <w:rFonts w:ascii="Roboto" w:hAnsi="Roboto"/>
                <w:sz w:val="22"/>
              </w:rPr>
            </w:pPr>
            <w:r w:rsidRPr="000563B5">
              <w:rPr>
                <w:rFonts w:ascii="Roboto" w:hAnsi="Roboto"/>
                <w:sz w:val="28"/>
                <w:szCs w:val="32"/>
              </w:rPr>
              <w:t xml:space="preserve">Evaluation and GDPR </w:t>
            </w:r>
          </w:p>
        </w:tc>
        <w:tc>
          <w:tcPr>
            <w:tcW w:w="2973" w:type="dxa"/>
            <w:tcBorders>
              <w:left w:val="single" w:sz="4" w:space="0" w:color="7075FF" w:themeColor="accent1"/>
              <w:bottom w:val="none" w:sz="0" w:space="0" w:color="auto"/>
            </w:tcBorders>
            <w:shd w:val="clear" w:color="auto" w:fill="A9ABFF" w:themeFill="accent1" w:themeFillTint="99"/>
          </w:tcPr>
          <w:p w14:paraId="198F79DD" w14:textId="77777777" w:rsidR="00BF35C0" w:rsidRPr="000563B5" w:rsidRDefault="00BF35C0" w:rsidP="000D5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8"/>
                <w:szCs w:val="32"/>
              </w:rPr>
            </w:pPr>
          </w:p>
        </w:tc>
        <w:tc>
          <w:tcPr>
            <w:tcW w:w="2973" w:type="dxa"/>
            <w:tcBorders>
              <w:bottom w:val="none" w:sz="0" w:space="0" w:color="auto"/>
            </w:tcBorders>
            <w:shd w:val="clear" w:color="auto" w:fill="A9ABFF" w:themeFill="accent1" w:themeFillTint="99"/>
          </w:tcPr>
          <w:p w14:paraId="3042D3F3" w14:textId="77777777" w:rsidR="00BF35C0" w:rsidRPr="000563B5" w:rsidRDefault="00BF35C0" w:rsidP="000D5A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BF35C0" w:rsidRPr="000563B5" w14:paraId="76FD2B10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71E65FBC" w14:textId="2467CE1E" w:rsidR="00BF35C0" w:rsidRPr="000563B5" w:rsidRDefault="00565FA3" w:rsidP="000D5AB9">
            <w:pPr>
              <w:tabs>
                <w:tab w:val="right" w:pos="2859"/>
              </w:tabs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 xml:space="preserve">I agree to be contacted by email following the Time Odyssey visit for purposes of evaluation 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2DF39919" w14:textId="52C3226E" w:rsidR="00BF35C0" w:rsidRPr="000563B5" w:rsidRDefault="00565FA3" w:rsidP="001B4E12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YES   [  ]</w:t>
            </w:r>
          </w:p>
        </w:tc>
        <w:tc>
          <w:tcPr>
            <w:tcW w:w="2973" w:type="dxa"/>
          </w:tcPr>
          <w:p w14:paraId="6CCF4A7E" w14:textId="77777777" w:rsidR="00BF35C0" w:rsidRPr="000563B5" w:rsidRDefault="00BF35C0" w:rsidP="000D5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  <w:p w14:paraId="754519D6" w14:textId="6769A94D" w:rsidR="00565FA3" w:rsidRPr="000563B5" w:rsidRDefault="00565FA3" w:rsidP="00565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NO    [  ]</w:t>
            </w:r>
          </w:p>
        </w:tc>
      </w:tr>
      <w:tr w:rsidR="007C458F" w:rsidRPr="000563B5" w14:paraId="2AF162E4" w14:textId="77777777" w:rsidTr="000D5A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  <w:tcBorders>
              <w:right w:val="single" w:sz="4" w:space="0" w:color="7075FF" w:themeColor="accent1"/>
            </w:tcBorders>
          </w:tcPr>
          <w:p w14:paraId="4325D3B7" w14:textId="65406DC9" w:rsidR="007C458F" w:rsidRPr="000563B5" w:rsidRDefault="007C458F" w:rsidP="000D5AB9">
            <w:pPr>
              <w:tabs>
                <w:tab w:val="right" w:pos="2859"/>
              </w:tabs>
              <w:rPr>
                <w:rFonts w:ascii="Roboto" w:hAnsi="Roboto"/>
                <w:b w:val="0"/>
                <w:bCs w:val="0"/>
              </w:rPr>
            </w:pPr>
            <w:r w:rsidRPr="000563B5">
              <w:rPr>
                <w:rFonts w:ascii="Roboto" w:hAnsi="Roboto"/>
                <w:b w:val="0"/>
                <w:bCs w:val="0"/>
              </w:rPr>
              <w:t>Would you like to subscribe to the Art Explora newsletter?</w:t>
            </w:r>
          </w:p>
        </w:tc>
        <w:tc>
          <w:tcPr>
            <w:tcW w:w="2973" w:type="dxa"/>
            <w:tcBorders>
              <w:left w:val="single" w:sz="4" w:space="0" w:color="7075FF" w:themeColor="accent1"/>
            </w:tcBorders>
          </w:tcPr>
          <w:p w14:paraId="1D37FEB5" w14:textId="5FEC3383" w:rsidR="007C458F" w:rsidRPr="000563B5" w:rsidRDefault="007C458F" w:rsidP="007C458F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YES   [  ]</w:t>
            </w:r>
          </w:p>
        </w:tc>
        <w:tc>
          <w:tcPr>
            <w:tcW w:w="2973" w:type="dxa"/>
          </w:tcPr>
          <w:p w14:paraId="08331676" w14:textId="3923F807" w:rsidR="007C458F" w:rsidRPr="000563B5" w:rsidRDefault="007C458F" w:rsidP="001B4E12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0563B5">
              <w:rPr>
                <w:rFonts w:ascii="Roboto" w:hAnsi="Roboto"/>
              </w:rPr>
              <w:t>NO    [  ]</w:t>
            </w:r>
          </w:p>
        </w:tc>
      </w:tr>
    </w:tbl>
    <w:p w14:paraId="5CC73B07" w14:textId="39BF357A" w:rsidR="00C46F10" w:rsidRPr="000563B5" w:rsidRDefault="00C46F10" w:rsidP="00B353F8">
      <w:pPr>
        <w:rPr>
          <w:rFonts w:ascii="Roboto" w:hAnsi="Roboto"/>
        </w:rPr>
      </w:pPr>
    </w:p>
    <w:p w14:paraId="2D71810A" w14:textId="77777777" w:rsidR="00F80D2E" w:rsidRDefault="00F80D2E" w:rsidP="00B353F8">
      <w:pPr>
        <w:rPr>
          <w:rFonts w:ascii="Roboto" w:hAnsi="Roboto"/>
        </w:rPr>
      </w:pPr>
    </w:p>
    <w:p w14:paraId="1E45E960" w14:textId="7FBDBFBC" w:rsidR="00C46F10" w:rsidRPr="002C16AE" w:rsidRDefault="00C46F10" w:rsidP="00B353F8">
      <w:pPr>
        <w:rPr>
          <w:rFonts w:ascii="Roboto" w:hAnsi="Roboto"/>
        </w:rPr>
      </w:pPr>
      <w:r w:rsidRPr="002C16AE">
        <w:rPr>
          <w:rFonts w:ascii="Roboto" w:hAnsi="Roboto"/>
        </w:rPr>
        <w:t xml:space="preserve">By ticking this box and submitting this form, you consent to us storing </w:t>
      </w:r>
      <w:r w:rsidR="00324365" w:rsidRPr="002C16AE">
        <w:rPr>
          <w:rFonts w:ascii="Roboto" w:hAnsi="Roboto"/>
        </w:rPr>
        <w:t xml:space="preserve">your responses and using this information </w:t>
      </w:r>
      <w:r w:rsidR="00D64C2F" w:rsidRPr="002C16AE">
        <w:rPr>
          <w:rFonts w:ascii="Roboto" w:hAnsi="Roboto"/>
        </w:rPr>
        <w:t xml:space="preserve">for the </w:t>
      </w:r>
      <w:r w:rsidR="00911125" w:rsidRPr="002C16AE">
        <w:rPr>
          <w:rFonts w:ascii="Roboto" w:hAnsi="Roboto"/>
        </w:rPr>
        <w:t>purpose</w:t>
      </w:r>
      <w:r w:rsidR="00D64C2F" w:rsidRPr="002C16AE">
        <w:rPr>
          <w:rFonts w:ascii="Roboto" w:hAnsi="Roboto"/>
        </w:rPr>
        <w:t xml:space="preserve"> of the Time Odyssey programme. </w:t>
      </w:r>
    </w:p>
    <w:p w14:paraId="31A59CD4" w14:textId="77777777" w:rsidR="00D64C2F" w:rsidRPr="002C16AE" w:rsidRDefault="00D64C2F" w:rsidP="00B353F8">
      <w:pPr>
        <w:rPr>
          <w:rFonts w:ascii="Roboto" w:hAnsi="Roboto"/>
        </w:rPr>
      </w:pPr>
    </w:p>
    <w:p w14:paraId="3B66D81D" w14:textId="0A35059D" w:rsidR="00D64C2F" w:rsidRPr="002C16AE" w:rsidRDefault="00D64C2F" w:rsidP="00B353F8">
      <w:pPr>
        <w:rPr>
          <w:rFonts w:ascii="Roboto" w:hAnsi="Roboto"/>
        </w:rPr>
      </w:pPr>
      <w:r w:rsidRPr="002C16AE">
        <w:rPr>
          <w:rFonts w:ascii="Roboto" w:hAnsi="Roboto"/>
        </w:rPr>
        <w:t>Your information will not be used for any other purpose.</w:t>
      </w:r>
    </w:p>
    <w:p w14:paraId="0A91ED06" w14:textId="77777777" w:rsidR="002C16AE" w:rsidRDefault="002C16AE" w:rsidP="00B353F8">
      <w:pPr>
        <w:rPr>
          <w:rFonts w:ascii="Roboto" w:hAnsi="Roboto"/>
        </w:rPr>
      </w:pPr>
    </w:p>
    <w:p w14:paraId="5AC65DD2" w14:textId="77777777" w:rsidR="008562A6" w:rsidRPr="000563B5" w:rsidRDefault="008562A6" w:rsidP="00B353F8">
      <w:pPr>
        <w:rPr>
          <w:rFonts w:ascii="Roboto" w:hAnsi="Roboto"/>
        </w:rPr>
      </w:pPr>
    </w:p>
    <w:p w14:paraId="27455EC2" w14:textId="77777777" w:rsidR="008562A6" w:rsidRPr="000563B5" w:rsidRDefault="008562A6" w:rsidP="008562A6">
      <w:pPr>
        <w:rPr>
          <w:rFonts w:ascii="Roboto" w:hAnsi="Roboto"/>
          <w:b/>
          <w:bCs/>
        </w:rPr>
      </w:pPr>
      <w:r>
        <w:rPr>
          <w:rFonts w:ascii="Roboto" w:eastAsiaTheme="minorHAnsi" w:hAnsi="Roboto"/>
          <w:b/>
          <w:bCs/>
        </w:rPr>
        <w:t xml:space="preserve">* </w:t>
      </w:r>
      <w:r w:rsidRPr="000563B5">
        <w:rPr>
          <w:rFonts w:ascii="Roboto" w:eastAsiaTheme="minorHAnsi" w:hAnsi="Roboto"/>
          <w:b/>
          <w:bCs/>
        </w:rPr>
        <w:t xml:space="preserve">To claim your travel grant, </w:t>
      </w:r>
      <w:r>
        <w:rPr>
          <w:rFonts w:ascii="Roboto" w:eastAsiaTheme="minorHAnsi" w:hAnsi="Roboto"/>
          <w:b/>
          <w:bCs/>
        </w:rPr>
        <w:t>please ensure you attach to</w:t>
      </w:r>
      <w:r w:rsidRPr="000563B5">
        <w:rPr>
          <w:rFonts w:ascii="Roboto" w:eastAsiaTheme="minorHAnsi" w:hAnsi="Roboto"/>
          <w:b/>
          <w:bCs/>
        </w:rPr>
        <w:t xml:space="preserve"> this application form </w:t>
      </w:r>
      <w:r>
        <w:rPr>
          <w:rFonts w:ascii="Roboto" w:eastAsiaTheme="minorHAnsi" w:hAnsi="Roboto"/>
          <w:b/>
          <w:bCs/>
        </w:rPr>
        <w:t>an</w:t>
      </w:r>
      <w:r w:rsidRPr="000563B5">
        <w:rPr>
          <w:rFonts w:ascii="Roboto" w:eastAsiaTheme="minorHAnsi" w:hAnsi="Roboto"/>
          <w:b/>
          <w:bCs/>
        </w:rPr>
        <w:t xml:space="preserve"> invoice from your school addressed to Art Explora for coach costs accompanied by proof of travel i.e. a receipt or invoice from the coach travel provider</w:t>
      </w:r>
      <w:r w:rsidRPr="000563B5">
        <w:rPr>
          <w:rFonts w:ascii="Roboto" w:hAnsi="Roboto"/>
          <w:b/>
          <w:bCs/>
        </w:rPr>
        <w:t xml:space="preserve">. Please send the documents directly to: </w:t>
      </w:r>
      <w:hyperlink r:id="rId13" w:history="1">
        <w:r w:rsidRPr="000563B5">
          <w:rPr>
            <w:rStyle w:val="Hyperlink"/>
            <w:rFonts w:ascii="Roboto" w:hAnsi="Roboto"/>
            <w:b/>
            <w:bCs/>
          </w:rPr>
          <w:t>timeodyssey@artexplora.org</w:t>
        </w:r>
      </w:hyperlink>
      <w:r>
        <w:rPr>
          <w:rFonts w:ascii="Roboto" w:hAnsi="Roboto"/>
          <w:b/>
          <w:bCs/>
        </w:rPr>
        <w:t xml:space="preserve"> alongside this application form.</w:t>
      </w:r>
    </w:p>
    <w:p w14:paraId="28FDBA86" w14:textId="77777777" w:rsidR="00D64C2F" w:rsidRPr="00324365" w:rsidRDefault="00D64C2F" w:rsidP="00B353F8">
      <w:pPr>
        <w:rPr>
          <w:rFonts w:ascii="Roboto" w:hAnsi="Roboto"/>
        </w:rPr>
      </w:pPr>
    </w:p>
    <w:p w14:paraId="1B9BAB61" w14:textId="224FE75B" w:rsidR="00C46F10" w:rsidRPr="004D09D2" w:rsidRDefault="00C46F10" w:rsidP="00C46F10"/>
    <w:sectPr w:rsidR="00C46F10" w:rsidRPr="004D09D2" w:rsidSect="00EA731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9D796" w14:textId="77777777" w:rsidR="00EA7312" w:rsidRDefault="00EA7312" w:rsidP="00F74EA2">
      <w:r>
        <w:separator/>
      </w:r>
    </w:p>
  </w:endnote>
  <w:endnote w:type="continuationSeparator" w:id="0">
    <w:p w14:paraId="1164451A" w14:textId="77777777" w:rsidR="00EA7312" w:rsidRDefault="00EA7312" w:rsidP="00F74EA2">
      <w:r>
        <w:continuationSeparator/>
      </w:r>
    </w:p>
  </w:endnote>
  <w:endnote w:type="continuationNotice" w:id="1">
    <w:p w14:paraId="127DBCDF" w14:textId="77777777" w:rsidR="00EA7312" w:rsidRDefault="00EA73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192602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FD9E23" w14:textId="77777777" w:rsidR="003B3874" w:rsidRDefault="003B3874" w:rsidP="003B3874">
        <w:pPr>
          <w:pStyle w:val="Footer"/>
          <w:framePr w:wrap="notBeside" w:vAnchor="page" w:hAnchor="page" w:x="1157" w:y="1595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02A8672E" w14:textId="77777777" w:rsidR="00FF7288" w:rsidRDefault="00176983">
    <w:pPr>
      <w:pStyle w:val="Footer"/>
    </w:pPr>
    <w:r>
      <w:rPr>
        <w:noProof/>
      </w:rPr>
      <w:drawing>
        <wp:anchor distT="0" distB="0" distL="114300" distR="114300" simplePos="0" relativeHeight="251658245" behindDoc="1" locked="1" layoutInCell="1" allowOverlap="1" wp14:anchorId="09109DEB" wp14:editId="5D86E47C">
          <wp:simplePos x="0" y="0"/>
          <wp:positionH relativeFrom="page">
            <wp:posOffset>5760720</wp:posOffset>
          </wp:positionH>
          <wp:positionV relativeFrom="page">
            <wp:posOffset>10117455</wp:posOffset>
          </wp:positionV>
          <wp:extent cx="1371600" cy="234000"/>
          <wp:effectExtent l="0" t="0" r="0" b="0"/>
          <wp:wrapNone/>
          <wp:docPr id="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941008" name="Picture 18619410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3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874">
      <w:rPr>
        <w:noProof/>
      </w:rPr>
      <w:drawing>
        <wp:anchor distT="0" distB="0" distL="114300" distR="114300" simplePos="0" relativeHeight="251658246" behindDoc="1" locked="0" layoutInCell="1" allowOverlap="1" wp14:anchorId="1AF85805" wp14:editId="44556BAB">
          <wp:simplePos x="0" y="0"/>
          <wp:positionH relativeFrom="page">
            <wp:posOffset>1440180</wp:posOffset>
          </wp:positionH>
          <wp:positionV relativeFrom="page">
            <wp:posOffset>9721215</wp:posOffset>
          </wp:positionV>
          <wp:extent cx="5760000" cy="1404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526432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1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35438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522F2F" w14:textId="77777777" w:rsidR="00176983" w:rsidRDefault="00176983" w:rsidP="003B3874">
        <w:pPr>
          <w:pStyle w:val="Footer"/>
          <w:framePr w:wrap="notBeside" w:vAnchor="page" w:hAnchor="page" w:x="1157" w:y="1595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E90254" w14:textId="77777777" w:rsidR="003B7C98" w:rsidRDefault="003B3874" w:rsidP="00510DDF">
    <w:pPr>
      <w:pStyle w:val="Footer"/>
      <w:ind w:left="-1134" w:firstLine="360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0DC8E8F" wp14:editId="5855EAC0">
          <wp:simplePos x="0" y="0"/>
          <wp:positionH relativeFrom="page">
            <wp:posOffset>1440180</wp:posOffset>
          </wp:positionH>
          <wp:positionV relativeFrom="page">
            <wp:posOffset>9721215</wp:posOffset>
          </wp:positionV>
          <wp:extent cx="5760000" cy="140400"/>
          <wp:effectExtent l="0" t="0" r="0" b="0"/>
          <wp:wrapNone/>
          <wp:docPr id="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526432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1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7288">
      <w:rPr>
        <w:noProof/>
      </w:rPr>
      <w:drawing>
        <wp:anchor distT="0" distB="0" distL="114300" distR="114300" simplePos="0" relativeHeight="251658244" behindDoc="1" locked="0" layoutInCell="1" allowOverlap="1" wp14:anchorId="731BA9AE" wp14:editId="07496190">
          <wp:simplePos x="0" y="0"/>
          <wp:positionH relativeFrom="page">
            <wp:posOffset>5400675</wp:posOffset>
          </wp:positionH>
          <wp:positionV relativeFrom="page">
            <wp:posOffset>10045065</wp:posOffset>
          </wp:positionV>
          <wp:extent cx="1710000" cy="406800"/>
          <wp:effectExtent l="0" t="0" r="5080" b="0"/>
          <wp:wrapNone/>
          <wp:docPr id="2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36730" name="Graphic 2061367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0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E6E98" w14:textId="77777777" w:rsidR="00EA7312" w:rsidRDefault="00EA7312" w:rsidP="00F74EA2">
      <w:r>
        <w:separator/>
      </w:r>
    </w:p>
  </w:footnote>
  <w:footnote w:type="continuationSeparator" w:id="0">
    <w:p w14:paraId="1695262D" w14:textId="77777777" w:rsidR="00EA7312" w:rsidRDefault="00EA7312" w:rsidP="00F74EA2">
      <w:r>
        <w:continuationSeparator/>
      </w:r>
    </w:p>
  </w:footnote>
  <w:footnote w:type="continuationNotice" w:id="1">
    <w:p w14:paraId="06705039" w14:textId="77777777" w:rsidR="00EA7312" w:rsidRDefault="00EA73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32B28" w14:textId="30328B1A" w:rsidR="00A538E9" w:rsidRDefault="00F80D2E" w:rsidP="00A226B4">
    <w:pPr>
      <w:pStyle w:val="Header"/>
      <w:spacing w:after="0"/>
    </w:pPr>
    <w:r>
      <w:rPr>
        <w:noProof/>
      </w:rPr>
      <w:drawing>
        <wp:anchor distT="0" distB="0" distL="114300" distR="114300" simplePos="0" relativeHeight="251659272" behindDoc="1" locked="0" layoutInCell="1" allowOverlap="1" wp14:anchorId="1E0F2C9B" wp14:editId="37BDF3DC">
          <wp:simplePos x="0" y="0"/>
          <wp:positionH relativeFrom="column">
            <wp:posOffset>4848447</wp:posOffset>
          </wp:positionH>
          <wp:positionV relativeFrom="paragraph">
            <wp:posOffset>446567</wp:posOffset>
          </wp:positionV>
          <wp:extent cx="1296670" cy="63817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67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3EF">
      <w:rPr>
        <w:noProof/>
      </w:rPr>
      <w:drawing>
        <wp:anchor distT="0" distB="0" distL="114300" distR="114300" simplePos="0" relativeHeight="251658240" behindDoc="1" locked="1" layoutInCell="1" allowOverlap="1" wp14:anchorId="4BB66F5B" wp14:editId="2304EE8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4510"/>
          <wp:effectExtent l="0" t="0" r="0" b="0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/>
                </pic:nvPicPr>
                <pic:blipFill>
                  <a:blip r:embed="rId2">
                    <a:alphaModFix amt="2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38E9">
      <w:rPr>
        <w:noProof/>
      </w:rPr>
      <w:drawing>
        <wp:anchor distT="0" distB="0" distL="114300" distR="114300" simplePos="0" relativeHeight="251658247" behindDoc="1" locked="1" layoutInCell="1" allowOverlap="1" wp14:anchorId="54ABA4A2" wp14:editId="134574E8">
          <wp:simplePos x="0" y="0"/>
          <wp:positionH relativeFrom="page">
            <wp:posOffset>368935</wp:posOffset>
          </wp:positionH>
          <wp:positionV relativeFrom="page">
            <wp:posOffset>449580</wp:posOffset>
          </wp:positionV>
          <wp:extent cx="269875" cy="1594485"/>
          <wp:effectExtent l="0" t="0" r="0" b="5715"/>
          <wp:wrapNone/>
          <wp:docPr id="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163972" name="Picture 108116397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875" cy="159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FB27C" w14:textId="77777777" w:rsidR="003B7C98" w:rsidRDefault="006523EF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C104D46" wp14:editId="7CE201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4000" cy="10634982"/>
          <wp:effectExtent l="0" t="0" r="0" b="0"/>
          <wp:wrapNone/>
          <wp:docPr id="2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029574" name="Picture 2"/>
                  <pic:cNvPicPr/>
                </pic:nvPicPr>
                <pic:blipFill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34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5EFC1C" w14:textId="77777777" w:rsidR="003B7C98" w:rsidRDefault="00E92959">
    <w:pPr>
      <w:pStyle w:val="Header"/>
    </w:pPr>
    <w:r>
      <w:rPr>
        <w:noProof/>
      </w:rPr>
      <w:drawing>
        <wp:anchor distT="0" distB="0" distL="114300" distR="114300" simplePos="0" relativeHeight="251658248" behindDoc="1" locked="1" layoutInCell="1" allowOverlap="1" wp14:anchorId="6AF97D14" wp14:editId="004048C7">
          <wp:simplePos x="0" y="0"/>
          <wp:positionH relativeFrom="page">
            <wp:posOffset>575945</wp:posOffset>
          </wp:positionH>
          <wp:positionV relativeFrom="page">
            <wp:posOffset>450215</wp:posOffset>
          </wp:positionV>
          <wp:extent cx="159853" cy="944200"/>
          <wp:effectExtent l="0" t="0" r="0" b="5715"/>
          <wp:wrapNone/>
          <wp:docPr id="2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163972" name="Picture 10811639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53" cy="9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ABFCC" w14:textId="77777777" w:rsidR="003B7C98" w:rsidRDefault="003B7C98">
    <w:pPr>
      <w:pStyle w:val="Header"/>
    </w:pPr>
  </w:p>
  <w:p w14:paraId="249CD817" w14:textId="77777777" w:rsidR="003B7C98" w:rsidRDefault="003B7C98">
    <w:pPr>
      <w:pStyle w:val="Header"/>
    </w:pPr>
  </w:p>
  <w:p w14:paraId="301AC23F" w14:textId="77777777" w:rsidR="003B7C98" w:rsidRDefault="003B7C98">
    <w:pPr>
      <w:pStyle w:val="Header"/>
    </w:pPr>
  </w:p>
  <w:p w14:paraId="0D9AC734" w14:textId="77777777" w:rsidR="003B7C98" w:rsidRDefault="003B7C98">
    <w:pPr>
      <w:pStyle w:val="Header"/>
    </w:pPr>
  </w:p>
  <w:p w14:paraId="05D8C0FA" w14:textId="77777777" w:rsidR="003B7C98" w:rsidRDefault="003B7C98">
    <w:pPr>
      <w:pStyle w:val="Header"/>
    </w:pPr>
  </w:p>
  <w:p w14:paraId="676FFB4D" w14:textId="77777777" w:rsidR="003B7C98" w:rsidRDefault="003B7C98">
    <w:pPr>
      <w:pStyle w:val="Header"/>
    </w:pPr>
  </w:p>
  <w:p w14:paraId="4E08B9EC" w14:textId="77777777" w:rsidR="003B7C98" w:rsidRDefault="003B7C98">
    <w:pPr>
      <w:pStyle w:val="Header"/>
    </w:pPr>
  </w:p>
  <w:p w14:paraId="3FD183BA" w14:textId="77777777" w:rsidR="003B7C98" w:rsidRDefault="003B7C98">
    <w:pPr>
      <w:pStyle w:val="Header"/>
    </w:pPr>
  </w:p>
  <w:p w14:paraId="63B74D1C" w14:textId="77777777" w:rsidR="003B7C98" w:rsidRDefault="003B7C98">
    <w:pPr>
      <w:pStyle w:val="Header"/>
    </w:pPr>
  </w:p>
  <w:p w14:paraId="0A162383" w14:textId="77777777" w:rsidR="003B7C98" w:rsidRDefault="003B7C98">
    <w:pPr>
      <w:pStyle w:val="Header"/>
    </w:pPr>
  </w:p>
  <w:p w14:paraId="0E5D0121" w14:textId="77777777" w:rsidR="003B7C98" w:rsidRDefault="003B7C98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3D34ABF9" wp14:editId="15AD0E9D">
          <wp:simplePos x="0" y="0"/>
          <wp:positionH relativeFrom="page">
            <wp:posOffset>5570855</wp:posOffset>
          </wp:positionH>
          <wp:positionV relativeFrom="page">
            <wp:posOffset>446405</wp:posOffset>
          </wp:positionV>
          <wp:extent cx="1516380" cy="746125"/>
          <wp:effectExtent l="0" t="0" r="0" b="3175"/>
          <wp:wrapNone/>
          <wp:docPr id="2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752010" name="Graphic 2757520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15E8184"/>
    <w:lvl w:ilvl="0">
      <w:start w:val="1"/>
      <w:numFmt w:val="bullet"/>
      <w:pStyle w:val="ListBullet2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FFFFFF89"/>
    <w:multiLevelType w:val="singleLevel"/>
    <w:tmpl w:val="52F4AB08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</w:abstractNum>
  <w:abstractNum w:abstractNumId="2" w15:restartNumberingAfterBreak="0">
    <w:nsid w:val="23BE68E7"/>
    <w:multiLevelType w:val="hybridMultilevel"/>
    <w:tmpl w:val="BB86879C"/>
    <w:lvl w:ilvl="0" w:tplc="CD14257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C150A"/>
    <w:multiLevelType w:val="hybridMultilevel"/>
    <w:tmpl w:val="F950102E"/>
    <w:lvl w:ilvl="0" w:tplc="0732842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40AAF"/>
    <w:multiLevelType w:val="hybridMultilevel"/>
    <w:tmpl w:val="567AE0B4"/>
    <w:lvl w:ilvl="0" w:tplc="0732842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441002">
    <w:abstractNumId w:val="1"/>
  </w:num>
  <w:num w:numId="2" w16cid:durableId="1196625018">
    <w:abstractNumId w:val="0"/>
  </w:num>
  <w:num w:numId="3" w16cid:durableId="1829975635">
    <w:abstractNumId w:val="4"/>
  </w:num>
  <w:num w:numId="4" w16cid:durableId="17894908">
    <w:abstractNumId w:val="3"/>
  </w:num>
  <w:num w:numId="5" w16cid:durableId="3858371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4CC"/>
    <w:rsid w:val="0001201F"/>
    <w:rsid w:val="000127AF"/>
    <w:rsid w:val="000563B5"/>
    <w:rsid w:val="00176983"/>
    <w:rsid w:val="00194D1B"/>
    <w:rsid w:val="001B4E12"/>
    <w:rsid w:val="001C2448"/>
    <w:rsid w:val="002C16AE"/>
    <w:rsid w:val="00324365"/>
    <w:rsid w:val="00347F55"/>
    <w:rsid w:val="00381098"/>
    <w:rsid w:val="003B3874"/>
    <w:rsid w:val="003B7C98"/>
    <w:rsid w:val="003C5D84"/>
    <w:rsid w:val="003D4A02"/>
    <w:rsid w:val="00406F72"/>
    <w:rsid w:val="00430469"/>
    <w:rsid w:val="00451270"/>
    <w:rsid w:val="004D09D2"/>
    <w:rsid w:val="00510DDF"/>
    <w:rsid w:val="00565FA3"/>
    <w:rsid w:val="00567E3A"/>
    <w:rsid w:val="00574882"/>
    <w:rsid w:val="005D60D0"/>
    <w:rsid w:val="0061110F"/>
    <w:rsid w:val="006439FA"/>
    <w:rsid w:val="006523EF"/>
    <w:rsid w:val="00654572"/>
    <w:rsid w:val="00672A9F"/>
    <w:rsid w:val="006A1893"/>
    <w:rsid w:val="006B1D2E"/>
    <w:rsid w:val="006B6C9A"/>
    <w:rsid w:val="006C5848"/>
    <w:rsid w:val="006E4009"/>
    <w:rsid w:val="00730D19"/>
    <w:rsid w:val="0074315B"/>
    <w:rsid w:val="00762CB1"/>
    <w:rsid w:val="00763334"/>
    <w:rsid w:val="007C458F"/>
    <w:rsid w:val="007F64E0"/>
    <w:rsid w:val="008046C6"/>
    <w:rsid w:val="0085124F"/>
    <w:rsid w:val="00853859"/>
    <w:rsid w:val="008562A6"/>
    <w:rsid w:val="00883C69"/>
    <w:rsid w:val="008A5CBA"/>
    <w:rsid w:val="00906E13"/>
    <w:rsid w:val="00911125"/>
    <w:rsid w:val="00927AA6"/>
    <w:rsid w:val="00937AB3"/>
    <w:rsid w:val="00986E4B"/>
    <w:rsid w:val="009F550F"/>
    <w:rsid w:val="00A1663F"/>
    <w:rsid w:val="00A226B4"/>
    <w:rsid w:val="00A538E9"/>
    <w:rsid w:val="00A926C0"/>
    <w:rsid w:val="00AC1E4B"/>
    <w:rsid w:val="00AD1189"/>
    <w:rsid w:val="00AE24F5"/>
    <w:rsid w:val="00B05EFA"/>
    <w:rsid w:val="00B22D0A"/>
    <w:rsid w:val="00B334CC"/>
    <w:rsid w:val="00B353F8"/>
    <w:rsid w:val="00B578D4"/>
    <w:rsid w:val="00B624EE"/>
    <w:rsid w:val="00BF35C0"/>
    <w:rsid w:val="00C06044"/>
    <w:rsid w:val="00C46F10"/>
    <w:rsid w:val="00C5251D"/>
    <w:rsid w:val="00C673DC"/>
    <w:rsid w:val="00C77C18"/>
    <w:rsid w:val="00C95DBF"/>
    <w:rsid w:val="00CC27D4"/>
    <w:rsid w:val="00D40BB9"/>
    <w:rsid w:val="00D64C2F"/>
    <w:rsid w:val="00DA0AB5"/>
    <w:rsid w:val="00E04F20"/>
    <w:rsid w:val="00E43E34"/>
    <w:rsid w:val="00E466CA"/>
    <w:rsid w:val="00E76E76"/>
    <w:rsid w:val="00E8059B"/>
    <w:rsid w:val="00E84FFF"/>
    <w:rsid w:val="00E92959"/>
    <w:rsid w:val="00E965A4"/>
    <w:rsid w:val="00E9741C"/>
    <w:rsid w:val="00EA7312"/>
    <w:rsid w:val="00EC4430"/>
    <w:rsid w:val="00EE75DC"/>
    <w:rsid w:val="00F74EA2"/>
    <w:rsid w:val="00F80D2E"/>
    <w:rsid w:val="00FB15F4"/>
    <w:rsid w:val="00FF7288"/>
    <w:rsid w:val="55F39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C31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F10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334CC"/>
    <w:pPr>
      <w:keepNext/>
      <w:keepLines/>
      <w:spacing w:after="170" w:line="252" w:lineRule="auto"/>
      <w:outlineLvl w:val="0"/>
    </w:pPr>
    <w:rPr>
      <w:rFonts w:asciiTheme="majorHAnsi" w:eastAsiaTheme="majorEastAsia" w:hAnsiTheme="majorHAnsi" w:cs="Times New Roman (Headings CS)"/>
      <w:b/>
      <w:color w:val="7075FF" w:themeColor="accent1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06F72"/>
    <w:pPr>
      <w:keepNext/>
      <w:keepLines/>
      <w:snapToGrid w:val="0"/>
      <w:spacing w:after="170" w:line="252" w:lineRule="auto"/>
      <w:outlineLvl w:val="1"/>
    </w:pPr>
    <w:rPr>
      <w:rFonts w:asciiTheme="majorHAnsi" w:eastAsiaTheme="majorEastAsia" w:hAnsiTheme="majorHAnsi" w:cs="Times New Roman (Headings CS)"/>
      <w:color w:val="140A38" w:themeColor="text2"/>
      <w:kern w:val="2"/>
      <w:sz w:val="40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CBA"/>
    <w:pPr>
      <w:keepNext/>
      <w:keepLines/>
      <w:spacing w:after="170" w:line="252" w:lineRule="auto"/>
      <w:outlineLvl w:val="2"/>
    </w:pPr>
    <w:rPr>
      <w:rFonts w:asciiTheme="minorHAnsi" w:eastAsiaTheme="majorEastAsia" w:hAnsiTheme="minorHAnsi" w:cs="Times New Roman (Headings CS)"/>
      <w:b/>
      <w:color w:val="140A38" w:themeColor="text2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06E13"/>
    <w:pPr>
      <w:keepNext/>
      <w:keepLines/>
      <w:spacing w:after="120" w:line="252" w:lineRule="auto"/>
      <w:ind w:left="360" w:hanging="360"/>
      <w:outlineLvl w:val="3"/>
    </w:pPr>
    <w:rPr>
      <w:rFonts w:asciiTheme="minorHAnsi" w:eastAsiaTheme="minorHAnsi" w:hAnsiTheme="minorHAnsi" w:cstheme="majorBidi"/>
      <w:bCs/>
      <w:iCs/>
      <w:color w:val="140A38" w:themeColor="text2"/>
      <w:kern w:val="2"/>
      <w:sz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4EA2"/>
    <w:pPr>
      <w:keepNext/>
      <w:keepLines/>
      <w:spacing w:before="80" w:after="40" w:line="252" w:lineRule="auto"/>
      <w:outlineLvl w:val="4"/>
    </w:pPr>
    <w:rPr>
      <w:rFonts w:asciiTheme="minorHAnsi" w:eastAsiaTheme="majorEastAsia" w:hAnsiTheme="minorHAnsi" w:cstheme="majorBidi"/>
      <w:color w:val="131BFF" w:themeColor="accent1" w:themeShade="BF"/>
      <w:kern w:val="2"/>
      <w:sz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4EA2"/>
    <w:pPr>
      <w:keepNext/>
      <w:keepLines/>
      <w:spacing w:before="40" w:after="120" w:line="252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4EA2"/>
    <w:pPr>
      <w:keepNext/>
      <w:keepLines/>
      <w:spacing w:before="40" w:after="120" w:line="252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4EA2"/>
    <w:pPr>
      <w:keepNext/>
      <w:keepLines/>
      <w:spacing w:after="120" w:line="252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4EA2"/>
    <w:pPr>
      <w:keepNext/>
      <w:keepLines/>
      <w:spacing w:after="120" w:line="252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34CC"/>
    <w:rPr>
      <w:rFonts w:asciiTheme="majorHAnsi" w:eastAsiaTheme="majorEastAsia" w:hAnsiTheme="majorHAnsi" w:cs="Times New Roman (Headings CS)"/>
      <w:b/>
      <w:color w:val="7075FF" w:themeColor="accen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6F72"/>
    <w:rPr>
      <w:rFonts w:asciiTheme="majorHAnsi" w:eastAsiaTheme="majorEastAsia" w:hAnsiTheme="majorHAnsi" w:cs="Times New Roman (Headings CS)"/>
      <w:color w:val="140A38" w:themeColor="text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A5CBA"/>
    <w:rPr>
      <w:rFonts w:eastAsiaTheme="majorEastAsia" w:cs="Times New Roman (Headings CS)"/>
      <w:b/>
      <w:color w:val="140A38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6E13"/>
    <w:rPr>
      <w:rFonts w:cstheme="majorBidi"/>
      <w:bCs/>
      <w:iCs/>
      <w:color w:val="140A38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4EA2"/>
    <w:rPr>
      <w:rFonts w:eastAsiaTheme="majorEastAsia" w:cstheme="majorBidi"/>
      <w:color w:val="131BF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4E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4E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4E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4E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7AA6"/>
    <w:pPr>
      <w:spacing w:after="220" w:line="192" w:lineRule="auto"/>
      <w:contextualSpacing/>
    </w:pPr>
    <w:rPr>
      <w:rFonts w:asciiTheme="majorHAnsi" w:eastAsiaTheme="majorEastAsia" w:hAnsiTheme="majorHAnsi" w:cs="Times New Roman (Headings CS)"/>
      <w:b/>
      <w:color w:val="140A38" w:themeColor="text2"/>
      <w:kern w:val="28"/>
      <w:sz w:val="60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27AA6"/>
    <w:rPr>
      <w:rFonts w:asciiTheme="majorHAnsi" w:eastAsiaTheme="majorEastAsia" w:hAnsiTheme="majorHAnsi" w:cs="Times New Roman (Headings CS)"/>
      <w:b/>
      <w:color w:val="140A38" w:themeColor="text2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4EA2"/>
    <w:pPr>
      <w:numPr>
        <w:ilvl w:val="1"/>
      </w:numPr>
      <w:spacing w:after="160" w:line="252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74E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4D09D2"/>
    <w:pPr>
      <w:spacing w:before="170" w:after="240" w:line="252" w:lineRule="auto"/>
    </w:pPr>
    <w:rPr>
      <w:rFonts w:asciiTheme="minorHAnsi" w:eastAsiaTheme="minorHAnsi" w:hAnsiTheme="minorHAnsi" w:cstheme="minorBidi"/>
      <w:iCs/>
      <w:color w:val="140A38" w:themeColor="text2"/>
      <w:kern w:val="2"/>
      <w:sz w:val="28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D09D2"/>
    <w:rPr>
      <w:iCs/>
      <w:color w:val="140A38" w:themeColor="text2"/>
      <w:sz w:val="28"/>
    </w:rPr>
  </w:style>
  <w:style w:type="paragraph" w:styleId="ListParagraph">
    <w:name w:val="List Paragraph"/>
    <w:basedOn w:val="Normal"/>
    <w:uiPriority w:val="34"/>
    <w:qFormat/>
    <w:rsid w:val="00F74EA2"/>
    <w:pPr>
      <w:spacing w:after="120" w:line="252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74EA2"/>
    <w:rPr>
      <w:i/>
      <w:iCs/>
      <w:color w:val="131BFF" w:themeColor="accent1" w:themeShade="BF"/>
    </w:rPr>
  </w:style>
  <w:style w:type="paragraph" w:styleId="NoSpacing">
    <w:name w:val="No Spacing"/>
    <w:uiPriority w:val="1"/>
    <w:qFormat/>
    <w:rsid w:val="00C95DBF"/>
    <w:rPr>
      <w:sz w:val="22"/>
    </w:rPr>
  </w:style>
  <w:style w:type="table" w:customStyle="1" w:styleId="TimeOdysseytable">
    <w:name w:val="Time Odyssey table"/>
    <w:basedOn w:val="TableNormal"/>
    <w:uiPriority w:val="99"/>
    <w:rsid w:val="00C95DBF"/>
    <w:tblPr/>
  </w:style>
  <w:style w:type="paragraph" w:styleId="Header">
    <w:name w:val="header"/>
    <w:basedOn w:val="Normal"/>
    <w:link w:val="HeaderChar"/>
    <w:uiPriority w:val="99"/>
    <w:unhideWhenUsed/>
    <w:rsid w:val="00F74EA2"/>
    <w:pPr>
      <w:tabs>
        <w:tab w:val="center" w:pos="4513"/>
        <w:tab w:val="right" w:pos="9026"/>
      </w:tabs>
      <w:spacing w:after="120" w:line="252" w:lineRule="auto"/>
    </w:pPr>
    <w:rPr>
      <w:rFonts w:asciiTheme="minorHAnsi" w:eastAsiaTheme="minorHAnsi" w:hAnsiTheme="minorHAnsi" w:cstheme="minorBidi"/>
      <w:kern w:val="2"/>
      <w:sz w:val="2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74EA2"/>
  </w:style>
  <w:style w:type="paragraph" w:styleId="Footer">
    <w:name w:val="footer"/>
    <w:basedOn w:val="Normal"/>
    <w:link w:val="FooterChar"/>
    <w:uiPriority w:val="99"/>
    <w:unhideWhenUsed/>
    <w:rsid w:val="003B3874"/>
    <w:pPr>
      <w:tabs>
        <w:tab w:val="center" w:pos="4513"/>
        <w:tab w:val="right" w:pos="9026"/>
      </w:tabs>
      <w:spacing w:after="120" w:line="252" w:lineRule="auto"/>
    </w:pPr>
    <w:rPr>
      <w:rFonts w:asciiTheme="minorHAnsi" w:eastAsiaTheme="minorHAnsi" w:hAnsiTheme="minorHAnsi" w:cstheme="minorBidi"/>
      <w:color w:val="7075FF" w:themeColor="accent1"/>
      <w:kern w:val="2"/>
      <w:sz w:val="2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B3874"/>
    <w:rPr>
      <w:color w:val="7075FF" w:themeColor="accent1"/>
      <w:sz w:val="22"/>
    </w:rPr>
  </w:style>
  <w:style w:type="character" w:styleId="PageNumber">
    <w:name w:val="page number"/>
    <w:basedOn w:val="DefaultParagraphFont"/>
    <w:uiPriority w:val="99"/>
    <w:unhideWhenUsed/>
    <w:rsid w:val="00C95DBF"/>
    <w:rPr>
      <w:color w:val="7075FF" w:themeColor="accent1"/>
    </w:rPr>
  </w:style>
  <w:style w:type="paragraph" w:styleId="ListBullet">
    <w:name w:val="List Bullet"/>
    <w:basedOn w:val="Normal"/>
    <w:autoRedefine/>
    <w:uiPriority w:val="99"/>
    <w:unhideWhenUsed/>
    <w:qFormat/>
    <w:rsid w:val="004D09D2"/>
    <w:pPr>
      <w:numPr>
        <w:numId w:val="1"/>
      </w:numPr>
      <w:spacing w:after="120" w:line="252" w:lineRule="auto"/>
      <w:contextualSpacing/>
    </w:pPr>
    <w:rPr>
      <w:rFonts w:asciiTheme="minorHAnsi" w:eastAsiaTheme="minorHAnsi" w:hAnsiTheme="minorHAnsi" w:cstheme="minorBidi"/>
      <w:color w:val="140A38" w:themeColor="text2"/>
      <w:kern w:val="2"/>
      <w:sz w:val="22"/>
      <w:lang w:eastAsia="en-US"/>
      <w14:ligatures w14:val="standardContextual"/>
    </w:rPr>
  </w:style>
  <w:style w:type="paragraph" w:styleId="ListBullet2">
    <w:name w:val="List Bullet 2"/>
    <w:basedOn w:val="Normal"/>
    <w:uiPriority w:val="99"/>
    <w:unhideWhenUsed/>
    <w:rsid w:val="004D09D2"/>
    <w:pPr>
      <w:numPr>
        <w:numId w:val="2"/>
      </w:numPr>
      <w:spacing w:after="120" w:line="252" w:lineRule="auto"/>
      <w:contextualSpacing/>
    </w:pPr>
    <w:rPr>
      <w:rFonts w:asciiTheme="minorHAnsi" w:eastAsiaTheme="minorHAnsi" w:hAnsiTheme="minorHAnsi" w:cstheme="minorBidi"/>
      <w:color w:val="140A38" w:themeColor="text2"/>
      <w:kern w:val="2"/>
      <w:sz w:val="22"/>
      <w:lang w:eastAsia="en-US"/>
      <w14:ligatures w14:val="standardContextual"/>
    </w:rPr>
  </w:style>
  <w:style w:type="table" w:styleId="TableGrid">
    <w:name w:val="Table Grid"/>
    <w:basedOn w:val="TableNormal"/>
    <w:uiPriority w:val="39"/>
    <w:rsid w:val="004D0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538E9"/>
    <w:tblPr>
      <w:tblStyleRowBandSize w:val="1"/>
      <w:tblStyleColBandSize w:val="1"/>
      <w:tblBorders>
        <w:top w:val="single" w:sz="4" w:space="0" w:color="C5C7FF" w:themeColor="accent1" w:themeTint="66"/>
        <w:left w:val="single" w:sz="4" w:space="0" w:color="C5C7FF" w:themeColor="accent1" w:themeTint="66"/>
        <w:bottom w:val="single" w:sz="4" w:space="0" w:color="C5C7FF" w:themeColor="accent1" w:themeTint="66"/>
        <w:right w:val="single" w:sz="4" w:space="0" w:color="C5C7FF" w:themeColor="accent1" w:themeTint="66"/>
        <w:insideH w:val="single" w:sz="4" w:space="0" w:color="C5C7FF" w:themeColor="accent1" w:themeTint="66"/>
        <w:insideV w:val="single" w:sz="4" w:space="0" w:color="C5C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Otable">
    <w:name w:val="TO table"/>
    <w:basedOn w:val="TableNormal"/>
    <w:uiPriority w:val="99"/>
    <w:rsid w:val="00A538E9"/>
    <w:rPr>
      <w:sz w:val="22"/>
    </w:rPr>
    <w:tblPr>
      <w:tblBorders>
        <w:insideH w:val="single" w:sz="4" w:space="0" w:color="7075FF" w:themeColor="accent1"/>
      </w:tblBorders>
    </w:tblPr>
  </w:style>
  <w:style w:type="character" w:styleId="Hyperlink">
    <w:name w:val="Hyperlink"/>
    <w:basedOn w:val="DefaultParagraphFont"/>
    <w:uiPriority w:val="99"/>
    <w:unhideWhenUsed/>
    <w:rsid w:val="00B334CC"/>
    <w:rPr>
      <w:color w:val="7075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timeodyssey@artexplora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timeodyssey@artexplora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1" Type="http://schemas.openxmlformats.org/officeDocument/2006/relationships/hyperlink" Target="http://timeodyssey@artexplora.org" TargetMode="Externa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Time Odyssey Word">
      <a:dk1>
        <a:srgbClr val="000000"/>
      </a:dk1>
      <a:lt1>
        <a:srgbClr val="FFFFFF"/>
      </a:lt1>
      <a:dk2>
        <a:srgbClr val="140A38"/>
      </a:dk2>
      <a:lt2>
        <a:srgbClr val="EDF5FC"/>
      </a:lt2>
      <a:accent1>
        <a:srgbClr val="7075FF"/>
      </a:accent1>
      <a:accent2>
        <a:srgbClr val="00FFB2"/>
      </a:accent2>
      <a:accent3>
        <a:srgbClr val="140A38"/>
      </a:accent3>
      <a:accent4>
        <a:srgbClr val="140A38"/>
      </a:accent4>
      <a:accent5>
        <a:srgbClr val="140A38"/>
      </a:accent5>
      <a:accent6>
        <a:srgbClr val="140A38"/>
      </a:accent6>
      <a:hlink>
        <a:srgbClr val="7075FF"/>
      </a:hlink>
      <a:folHlink>
        <a:srgbClr val="140A3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76EE1950274418942B12A3F0889DB" ma:contentTypeVersion="29" ma:contentTypeDescription="Create a new document." ma:contentTypeScope="" ma:versionID="2dbfbbc838e3b7432f81c6ab386a706b">
  <xsd:schema xmlns:xsd="http://www.w3.org/2001/XMLSchema" xmlns:xs="http://www.w3.org/2001/XMLSchema" xmlns:p="http://schemas.microsoft.com/office/2006/metadata/properties" xmlns:ns2="0c420eb2-a4d4-4918-9091-ec45bffa12fb" xmlns:ns3="04db84b9-c3df-47a6-b89c-efbde5cfa114" targetNamespace="http://schemas.microsoft.com/office/2006/metadata/properties" ma:root="true" ma:fieldsID="489773a7db8b4b460421ca9ef81fdaec" ns2:_="" ns3:_="">
    <xsd:import namespace="0c420eb2-a4d4-4918-9091-ec45bffa12fb"/>
    <xsd:import namespace="04db84b9-c3df-47a6-b89c-efbde5cfa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20eb2-a4d4-4918-9091-ec45bffa1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b31a4d-a4f3-4e9c-b5a0-fb4f1ca03b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6" nillable="true" ma:displayName="Date" ma:format="DateTime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b84b9-c3df-47a6-b89c-efbde5cfa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bcdb59-28ad-4e31-b6e0-e3b02b354c7f}" ma:internalName="TaxCatchAll" ma:showField="CatchAllData" ma:web="04db84b9-c3df-47a6-b89c-efbde5cfa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b84b9-c3df-47a6-b89c-efbde5cfa114" xsi:nil="true"/>
    <lcf76f155ced4ddcb4097134ff3c332f xmlns="0c420eb2-a4d4-4918-9091-ec45bffa12fb">
      <Terms xmlns="http://schemas.microsoft.com/office/infopath/2007/PartnerControls"/>
    </lcf76f155ced4ddcb4097134ff3c332f>
    <SharedWithUsers xmlns="04db84b9-c3df-47a6-b89c-efbde5cfa114">
      <UserInfo>
        <DisplayName>Maider Larrauri</DisplayName>
        <AccountId>21</AccountId>
        <AccountType/>
      </UserInfo>
      <UserInfo>
        <DisplayName>Erin SAUNDERS</DisplayName>
        <AccountId>274</AccountId>
        <AccountType/>
      </UserInfo>
      <UserInfo>
        <DisplayName>Jemima Montagu</DisplayName>
        <AccountId>18</AccountId>
        <AccountType/>
      </UserInfo>
      <UserInfo>
        <DisplayName>Cherie Silver</DisplayName>
        <AccountId>87</AccountId>
        <AccountType/>
      </UserInfo>
    </SharedWithUsers>
    <Date xmlns="0c420eb2-a4d4-4918-9091-ec45bffa12fb" xsi:nil="true"/>
  </documentManagement>
</p:properties>
</file>

<file path=customXml/itemProps1.xml><?xml version="1.0" encoding="utf-8"?>
<ds:datastoreItem xmlns:ds="http://schemas.openxmlformats.org/officeDocument/2006/customXml" ds:itemID="{A7F47E1C-6D51-4231-B58D-1889E5AD861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CF48621-3419-4474-BBCD-D8A118F2C9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37F1AA-4C94-4784-81EB-FCBA15825947}"/>
</file>

<file path=customXml/itemProps4.xml><?xml version="1.0" encoding="utf-8"?>
<ds:datastoreItem xmlns:ds="http://schemas.openxmlformats.org/officeDocument/2006/customXml" ds:itemID="{998FA1A4-A03A-4A00-9628-C345A1641879}">
  <ds:schemaRefs>
    <ds:schemaRef ds:uri="http://schemas.microsoft.com/office/2006/metadata/properties"/>
    <ds:schemaRef ds:uri="http://schemas.microsoft.com/office/infopath/2007/PartnerControls"/>
    <ds:schemaRef ds:uri="33cd1728-a809-41ea-b58a-a737b093e270"/>
    <ds:schemaRef ds:uri="89a3eea7-5ac6-4582-a149-8ff151ceb0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Transport%20Grant%20Application%20Form%20-%20hard%20copy%20(designed).dotx</Template>
  <TotalTime>0</TotalTime>
  <Pages>3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Links>
    <vt:vector size="18" baseType="variant">
      <vt:variant>
        <vt:i4>65585</vt:i4>
      </vt:variant>
      <vt:variant>
        <vt:i4>6</vt:i4>
      </vt:variant>
      <vt:variant>
        <vt:i4>0</vt:i4>
      </vt:variant>
      <vt:variant>
        <vt:i4>5</vt:i4>
      </vt:variant>
      <vt:variant>
        <vt:lpwstr>http://timeodyssey@artexplora.org</vt:lpwstr>
      </vt:variant>
      <vt:variant>
        <vt:lpwstr/>
      </vt:variant>
      <vt:variant>
        <vt:i4>65585</vt:i4>
      </vt:variant>
      <vt:variant>
        <vt:i4>3</vt:i4>
      </vt:variant>
      <vt:variant>
        <vt:i4>0</vt:i4>
      </vt:variant>
      <vt:variant>
        <vt:i4>5</vt:i4>
      </vt:variant>
      <vt:variant>
        <vt:lpwstr>http://timeodyssey@artexplora.org</vt:lpwstr>
      </vt:variant>
      <vt:variant>
        <vt:lpwstr/>
      </vt:variant>
      <vt:variant>
        <vt:i4>65585</vt:i4>
      </vt:variant>
      <vt:variant>
        <vt:i4>0</vt:i4>
      </vt:variant>
      <vt:variant>
        <vt:i4>0</vt:i4>
      </vt:variant>
      <vt:variant>
        <vt:i4>5</vt:i4>
      </vt:variant>
      <vt:variant>
        <vt:lpwstr>http://timeodyssey@artexplora.org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Saunders</dc:creator>
  <cp:keywords/>
  <dc:description/>
  <cp:lastModifiedBy>Erin SAUNDERS</cp:lastModifiedBy>
  <cp:revision>2</cp:revision>
  <cp:lastPrinted>2024-05-17T09:53:00Z</cp:lastPrinted>
  <dcterms:created xsi:type="dcterms:W3CDTF">2024-05-21T11:58:00Z</dcterms:created>
  <dcterms:modified xsi:type="dcterms:W3CDTF">2024-05-21T11:58:00Z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0x010100A9276EE1950274418942B12A3F0889DB</vt:lpwstr>
  </property>
  <property fmtid="{D5CDD505-2E9C-101B-9397-08002B2CF9AE}" pid="3" name="_dlc_DocIdItemGuid">
    <vt:lpwstr>0f3e04de-ad1e-402d-a0d7-3e0f235468c2</vt:lpwstr>
  </property>
  <property fmtid="{D5CDD505-2E9C-101B-9397-08002B2CF9AE}" pid="4" name="MediaServiceImageTags">
    <vt:lpwstr/>
  </property>
</Properties>
</file>